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00" w:lineRule="exact"/>
        <w:jc w:val="both"/>
        <w:rPr>
          <w:rFonts w:hint="eastAsia" w:ascii="方正仿宋_GBK" w:hAnsi="方正仿宋_GBK" w:eastAsia="方正仿宋_GBK" w:cs="方正仿宋_GBK"/>
          <w:szCs w:val="32"/>
        </w:rPr>
      </w:pPr>
      <w:bookmarkStart w:id="0" w:name="_Toc75751487"/>
      <w:bookmarkStart w:id="1" w:name="_Toc75752674"/>
      <w:bookmarkStart w:id="2" w:name="_Toc75752911"/>
      <w:bookmarkStart w:id="3" w:name="_Toc75751691"/>
      <w:bookmarkStart w:id="4" w:name="_Toc75750581"/>
      <w:bookmarkStart w:id="5" w:name="_Toc74533908"/>
      <w:bookmarkStart w:id="6" w:name="_Toc74617421"/>
      <w:bookmarkStart w:id="7" w:name="_Toc75751928"/>
      <w:bookmarkStart w:id="8" w:name="_Toc75771315"/>
      <w:bookmarkStart w:id="9" w:name="_Toc75711496"/>
      <w:bookmarkStart w:id="10" w:name="_Toc74534902"/>
      <w:bookmarkStart w:id="11" w:name="_Toc74617837"/>
      <w:bookmarkStart w:id="12" w:name="_Toc75711741"/>
      <w:bookmarkStart w:id="13" w:name="_Toc75751145"/>
      <w:bookmarkStart w:id="14" w:name="_Toc74562594"/>
      <w:bookmarkStart w:id="15" w:name="_Toc75328292"/>
      <w:bookmarkStart w:id="16" w:name="_Toc75340571"/>
    </w:p>
    <w:p>
      <w:pPr>
        <w:spacing w:line="60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澄江市林业和草原局关于</w:t>
      </w:r>
    </w:p>
    <w:p>
      <w:pPr>
        <w:spacing w:line="60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上报审批澄江市抚仙湖国有林场管护站</w:t>
      </w:r>
    </w:p>
    <w:p>
      <w:pPr>
        <w:spacing w:line="60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修缮及消防设施建设项目实施方案的请示</w:t>
      </w:r>
    </w:p>
    <w:p>
      <w:pPr>
        <w:spacing w:line="600" w:lineRule="exact"/>
        <w:rPr>
          <w:rFonts w:hint="eastAsia" w:ascii="方正仿宋_GBK" w:hAnsi="方正仿宋_GBK" w:eastAsia="方正仿宋_GBK" w:cs="方正仿宋_GBK"/>
          <w:szCs w:val="32"/>
        </w:rPr>
      </w:pPr>
    </w:p>
    <w:p>
      <w:pPr>
        <w:spacing w:line="590" w:lineRule="exact"/>
        <w:rPr>
          <w:rFonts w:eastAsia="方正仿宋_GBK"/>
          <w:szCs w:val="32"/>
        </w:rPr>
      </w:pPr>
      <w:r>
        <w:rPr>
          <w:rFonts w:eastAsia="方正仿宋_GBK"/>
          <w:szCs w:val="32"/>
        </w:rPr>
        <w:t>澄江市</w:t>
      </w:r>
      <w:r>
        <w:rPr>
          <w:rFonts w:hint="eastAsia" w:eastAsia="方正仿宋_GBK"/>
          <w:szCs w:val="32"/>
        </w:rPr>
        <w:t>人民政府</w:t>
      </w:r>
      <w:r>
        <w:rPr>
          <w:rFonts w:eastAsia="方正仿宋_GBK"/>
          <w:szCs w:val="32"/>
        </w:rPr>
        <w:t>：</w:t>
      </w:r>
    </w:p>
    <w:p>
      <w:pPr>
        <w:spacing w:line="590" w:lineRule="exact"/>
        <w:ind w:firstLine="640" w:firstLineChars="200"/>
        <w:rPr>
          <w:rFonts w:hint="eastAsia" w:eastAsia="方正仿宋_GBK"/>
          <w:szCs w:val="32"/>
        </w:rPr>
      </w:pPr>
      <w:r>
        <w:rPr>
          <w:rFonts w:hint="eastAsia" w:eastAsia="方正仿宋_GBK" w:cs="方正仿宋_GBK"/>
          <w:szCs w:val="32"/>
        </w:rPr>
        <w:t>根据《玉溪市财政局关于下达2021年中央财政衔接推进乡村振兴补助资金预算的通知》（玉财农〔2021〕79号）文件</w:t>
      </w:r>
      <w:r>
        <w:rPr>
          <w:rFonts w:eastAsia="方正仿宋_GBK"/>
          <w:szCs w:val="32"/>
        </w:rPr>
        <w:t>，</w:t>
      </w:r>
      <w:r>
        <w:rPr>
          <w:rFonts w:hint="eastAsia" w:eastAsia="方正仿宋_GBK"/>
          <w:szCs w:val="32"/>
        </w:rPr>
        <w:t>中央财政</w:t>
      </w:r>
      <w:r>
        <w:rPr>
          <w:rFonts w:eastAsia="方正仿宋_GBK"/>
          <w:szCs w:val="32"/>
        </w:rPr>
        <w:t>下达抚仙湖国有林场</w:t>
      </w:r>
      <w:r>
        <w:rPr>
          <w:rFonts w:hint="eastAsia" w:eastAsia="方正仿宋_GBK" w:cs="方正仿宋_GBK"/>
          <w:szCs w:val="32"/>
        </w:rPr>
        <w:t>欠发达国有林场巩固提升任务补助资金</w:t>
      </w:r>
      <w:r>
        <w:rPr>
          <w:rFonts w:hint="eastAsia" w:eastAsia="方正仿宋_GBK"/>
          <w:szCs w:val="32"/>
        </w:rPr>
        <w:t>52</w:t>
      </w:r>
      <w:r>
        <w:rPr>
          <w:rFonts w:eastAsia="方正仿宋_GBK"/>
          <w:szCs w:val="32"/>
        </w:rPr>
        <w:t>万元</w:t>
      </w:r>
      <w:r>
        <w:rPr>
          <w:rFonts w:hint="eastAsia" w:eastAsia="方正仿宋_GBK"/>
          <w:szCs w:val="32"/>
        </w:rPr>
        <w:t>。澄江市林业和草原局局属单位澄江市抚仙湖国有林场</w:t>
      </w:r>
      <w:r>
        <w:rPr>
          <w:rFonts w:eastAsia="方正仿宋_GBK"/>
          <w:szCs w:val="32"/>
        </w:rPr>
        <w:t>结合实际，</w:t>
      </w:r>
      <w:r>
        <w:rPr>
          <w:rFonts w:hint="eastAsia" w:eastAsia="方正仿宋_GBK"/>
          <w:szCs w:val="32"/>
        </w:rPr>
        <w:t>拟</w:t>
      </w:r>
      <w:r>
        <w:rPr>
          <w:rFonts w:eastAsia="方正仿宋_GBK"/>
          <w:szCs w:val="32"/>
        </w:rPr>
        <w:t>实施</w:t>
      </w:r>
      <w:r>
        <w:rPr>
          <w:rFonts w:hint="eastAsia" w:eastAsia="方正仿宋_GBK" w:cs="方正仿宋_GBK"/>
          <w:bCs/>
          <w:szCs w:val="32"/>
        </w:rPr>
        <w:t>澄江市抚仙湖国有林场管护站修缮及消防设施建设项目</w:t>
      </w:r>
      <w:r>
        <w:rPr>
          <w:rFonts w:eastAsia="方正仿宋_GBK"/>
          <w:szCs w:val="32"/>
        </w:rPr>
        <w:t>，</w:t>
      </w:r>
      <w:r>
        <w:rPr>
          <w:rFonts w:hint="eastAsia" w:eastAsia="方正仿宋_GBK"/>
          <w:szCs w:val="32"/>
        </w:rPr>
        <w:t>并</w:t>
      </w:r>
      <w:r>
        <w:rPr>
          <w:rFonts w:eastAsia="方正仿宋_GBK"/>
          <w:szCs w:val="32"/>
        </w:rPr>
        <w:t>编制</w:t>
      </w:r>
      <w:r>
        <w:rPr>
          <w:rFonts w:hint="eastAsia" w:eastAsia="方正仿宋_GBK"/>
          <w:szCs w:val="32"/>
        </w:rPr>
        <w:t>完成</w:t>
      </w:r>
      <w:r>
        <w:rPr>
          <w:rFonts w:eastAsia="方正仿宋_GBK"/>
          <w:szCs w:val="32"/>
        </w:rPr>
        <w:t>《</w:t>
      </w:r>
      <w:r>
        <w:rPr>
          <w:rFonts w:hint="eastAsia" w:eastAsia="方正仿宋_GBK" w:cs="方正仿宋_GBK"/>
          <w:bCs/>
          <w:szCs w:val="32"/>
        </w:rPr>
        <w:t>澄江市抚仙湖国有林场管护站修缮及消防设施建设项目</w:t>
      </w:r>
      <w:r>
        <w:rPr>
          <w:rFonts w:eastAsia="方正仿宋_GBK"/>
          <w:szCs w:val="32"/>
        </w:rPr>
        <w:t>实施方案》，该方案于2021年5月26日通过专家评审</w:t>
      </w:r>
      <w:r>
        <w:rPr>
          <w:rFonts w:hint="eastAsia" w:eastAsia="方正仿宋_GBK"/>
          <w:szCs w:val="32"/>
        </w:rPr>
        <w:t>。</w:t>
      </w:r>
    </w:p>
    <w:p>
      <w:pPr>
        <w:spacing w:line="590" w:lineRule="exact"/>
        <w:ind w:left="-947" w:leftChars="-296" w:firstLine="1600" w:firstLineChars="500"/>
        <w:rPr>
          <w:rFonts w:hint="eastAsia" w:ascii="方正黑体_GBK" w:hAnsi="方正黑体_GBK" w:eastAsia="方正黑体_GBK" w:cs="方正黑体_GBK"/>
          <w:szCs w:val="32"/>
        </w:rPr>
      </w:pPr>
      <w:r>
        <w:rPr>
          <w:rFonts w:hint="eastAsia" w:ascii="方正黑体_GBK" w:hAnsi="方正黑体_GBK" w:eastAsia="方正黑体_GBK" w:cs="方正黑体_GBK"/>
          <w:szCs w:val="32"/>
        </w:rPr>
        <w:t>一、项目概况</w:t>
      </w:r>
    </w:p>
    <w:p>
      <w:pPr>
        <w:pStyle w:val="2"/>
        <w:spacing w:line="590" w:lineRule="exact"/>
        <w:ind w:firstLine="640" w:firstLineChars="200"/>
        <w:jc w:val="both"/>
        <w:rPr>
          <w:rFonts w:hint="eastAsia"/>
        </w:rPr>
      </w:pPr>
      <w:r>
        <w:rPr>
          <w:rFonts w:hint="eastAsia" w:eastAsia="方正仿宋_GBK" w:cs="方正仿宋_GBK"/>
          <w:szCs w:val="32"/>
        </w:rPr>
        <w:t>澄江市抚仙湖国有林场主要分为梁王山片区和帽天山片区，梁王山片</w:t>
      </w:r>
      <w:r>
        <w:rPr>
          <w:rFonts w:hint="eastAsia" w:eastAsia="方正仿宋_GBK" w:cs="方正仿宋_GBK"/>
          <w:szCs w:val="32"/>
          <w:lang w:val="en-GB"/>
        </w:rPr>
        <w:t>区管护区域位于澄江市北部，</w:t>
      </w:r>
      <w:r>
        <w:rPr>
          <w:rFonts w:hint="eastAsia" w:eastAsia="方正仿宋_GBK" w:cs="方正仿宋_GBK"/>
          <w:szCs w:val="32"/>
        </w:rPr>
        <w:t>帽天山片区位于澄江市</w:t>
      </w:r>
      <w:r>
        <w:rPr>
          <w:rFonts w:hint="eastAsia" w:eastAsia="方正仿宋_GBK" w:cs="方正仿宋_GBK"/>
        </w:rPr>
        <w:t>东南部，管护的森林资源是抚仙湖近面山生态防护林，同时也是东大河水库、梁王河水库重要水源补给区。下辖的</w:t>
      </w:r>
      <w:r>
        <w:rPr>
          <w:rFonts w:hint="eastAsia" w:eastAsia="方正仿宋_GBK" w:cs="方正仿宋_GBK"/>
          <w:szCs w:val="32"/>
        </w:rPr>
        <w:t>九公里管护站管理用房于2009年建设，管理用房在雨季出现屋顶漏水现象，管护站公示牌因职工已离岗换任，公示牌与当下职工情况不匹配；院区绿植因多次恶劣气候的影响及病虫害侵袭。为巩固</w:t>
      </w:r>
      <w:r>
        <w:rPr>
          <w:rFonts w:hint="eastAsia" w:eastAsia="方正仿宋_GBK" w:cs="方正仿宋_GBK"/>
          <w:szCs w:val="32"/>
          <w:lang w:val="en-US" w:eastAsia="zh-CN"/>
        </w:rPr>
        <w:t>拓展</w:t>
      </w:r>
      <w:bookmarkStart w:id="17" w:name="_GoBack"/>
      <w:bookmarkEnd w:id="17"/>
      <w:r>
        <w:rPr>
          <w:rFonts w:hint="eastAsia" w:eastAsia="方正仿宋_GBK" w:cs="方正仿宋_GBK"/>
          <w:szCs w:val="32"/>
        </w:rPr>
        <w:t>脱贫攻坚成果，做好脱贫攻坚与乡村振兴的有效衔接，澄江市国有抚仙湖林场拟改善九公里管护站基础设施不足现状，以及在九公里管护站、帽天山管护站配备消防水箱储备水源，降低森林防火隐患，决定实施澄江市国有抚仙湖林</w:t>
      </w:r>
      <w:r>
        <w:rPr>
          <w:rFonts w:hint="eastAsia" w:ascii="方正仿宋_GBK" w:hAnsi="方正仿宋_GBK" w:eastAsia="方正仿宋_GBK" w:cs="方正仿宋_GBK"/>
          <w:bCs/>
          <w:szCs w:val="32"/>
        </w:rPr>
        <w:t>管护站修缮及消防设施建设项目。</w:t>
      </w:r>
    </w:p>
    <w:p>
      <w:pPr>
        <w:snapToGrid w:val="0"/>
        <w:spacing w:line="590" w:lineRule="exact"/>
        <w:ind w:firstLine="640" w:firstLineChars="200"/>
        <w:rPr>
          <w:rFonts w:hint="eastAsia" w:ascii="方正黑体_GBK" w:hAnsi="方正黑体_GBK" w:eastAsia="方正黑体_GBK" w:cs="方正黑体_GBK"/>
          <w:bCs/>
          <w:szCs w:val="32"/>
        </w:rPr>
      </w:pPr>
      <w:r>
        <w:rPr>
          <w:rFonts w:hint="eastAsia" w:ascii="方正黑体_GBK" w:hAnsi="方正黑体_GBK" w:eastAsia="方正黑体_GBK" w:cs="方正黑体_GBK"/>
          <w:szCs w:val="32"/>
        </w:rPr>
        <w:t>二、项目名称：</w:t>
      </w:r>
      <w:r>
        <w:rPr>
          <w:rFonts w:hint="eastAsia" w:ascii="方正仿宋_GBK" w:hAnsi="方正仿宋_GBK" w:eastAsia="方正仿宋_GBK" w:cs="方正仿宋_GBK"/>
          <w:bCs/>
          <w:szCs w:val="32"/>
        </w:rPr>
        <w:t>澄江市抚仙湖国有林场管护站修缮及消防设施建设项目。</w:t>
      </w:r>
    </w:p>
    <w:p>
      <w:pPr>
        <w:snapToGrid w:val="0"/>
        <w:spacing w:line="590" w:lineRule="exact"/>
        <w:ind w:firstLine="640" w:firstLineChars="200"/>
        <w:rPr>
          <w:rFonts w:hint="eastAsia" w:ascii="方正仿宋_GBK" w:hAnsi="方正仿宋_GBK" w:eastAsia="方正仿宋_GBK" w:cs="方正仿宋_GBK"/>
          <w:szCs w:val="32"/>
        </w:rPr>
      </w:pPr>
      <w:r>
        <w:rPr>
          <w:rFonts w:hint="eastAsia" w:ascii="方正黑体_GBK" w:hAnsi="方正黑体_GBK" w:eastAsia="方正黑体_GBK" w:cs="方正黑体_GBK"/>
          <w:szCs w:val="32"/>
        </w:rPr>
        <w:t>三、项目主管单位：</w:t>
      </w:r>
      <w:r>
        <w:rPr>
          <w:rFonts w:hint="eastAsia" w:ascii="方正仿宋_GBK" w:hAnsi="方正仿宋_GBK" w:eastAsia="方正仿宋_GBK" w:cs="方正仿宋_GBK"/>
          <w:szCs w:val="32"/>
        </w:rPr>
        <w:t>澄江市林业和草原局。</w:t>
      </w:r>
    </w:p>
    <w:p>
      <w:pPr>
        <w:snapToGrid w:val="0"/>
        <w:spacing w:line="590" w:lineRule="exact"/>
        <w:ind w:firstLine="640" w:firstLineChars="200"/>
        <w:rPr>
          <w:rFonts w:hint="eastAsia" w:ascii="方正黑体_GBK" w:hAnsi="方正黑体_GBK" w:eastAsia="方正仿宋_GBK" w:cs="方正黑体_GBK"/>
          <w:szCs w:val="32"/>
        </w:rPr>
      </w:pPr>
      <w:r>
        <w:rPr>
          <w:rFonts w:hint="eastAsia" w:ascii="方正黑体_GBK" w:hAnsi="方正黑体_GBK" w:eastAsia="方正黑体_GBK" w:cs="方正黑体_GBK"/>
          <w:szCs w:val="32"/>
        </w:rPr>
        <w:t>四、项目建设单位：</w:t>
      </w:r>
      <w:r>
        <w:rPr>
          <w:rFonts w:hint="eastAsia" w:ascii="方正仿宋_GBK" w:hAnsi="方正仿宋_GBK" w:eastAsia="方正仿宋_GBK" w:cs="方正仿宋_GBK"/>
          <w:szCs w:val="32"/>
        </w:rPr>
        <w:t>澄江市抚仙湖国有林场。</w:t>
      </w:r>
    </w:p>
    <w:p>
      <w:pPr>
        <w:snapToGrid w:val="0"/>
        <w:spacing w:line="590" w:lineRule="exact"/>
        <w:ind w:firstLine="640" w:firstLineChars="200"/>
        <w:rPr>
          <w:rFonts w:hint="eastAsia" w:ascii="方正黑体_GBK" w:hAnsi="方正黑体_GBK" w:eastAsia="方正黑体_GBK" w:cs="方正黑体_GBK"/>
          <w:szCs w:val="32"/>
        </w:rPr>
      </w:pPr>
      <w:r>
        <w:rPr>
          <w:rFonts w:hint="eastAsia" w:ascii="方正黑体_GBK" w:hAnsi="方正黑体_GBK" w:eastAsia="方正黑体_GBK" w:cs="方正黑体_GBK"/>
          <w:szCs w:val="32"/>
        </w:rPr>
        <w:t>五、项目建设性质：</w:t>
      </w:r>
      <w:r>
        <w:rPr>
          <w:rFonts w:hint="eastAsia" w:ascii="方正仿宋_GBK" w:hAnsi="方正仿宋_GBK" w:eastAsia="方正仿宋_GBK" w:cs="方正仿宋_GBK"/>
          <w:szCs w:val="32"/>
        </w:rPr>
        <w:t>修缮。</w:t>
      </w:r>
    </w:p>
    <w:p>
      <w:pPr>
        <w:pStyle w:val="2"/>
        <w:snapToGrid w:val="0"/>
        <w:spacing w:line="590" w:lineRule="exact"/>
        <w:ind w:firstLine="640" w:firstLineChars="200"/>
        <w:jc w:val="both"/>
        <w:rPr>
          <w:rFonts w:hint="eastAsia" w:ascii="方正黑体_GBK" w:hAnsi="方正黑体_GBK" w:eastAsia="方正黑体_GBK" w:cs="方正黑体_GBK"/>
        </w:rPr>
      </w:pPr>
      <w:r>
        <w:rPr>
          <w:rFonts w:hint="eastAsia" w:ascii="方正黑体_GBK" w:hAnsi="方正黑体_GBK" w:eastAsia="方正黑体_GBK" w:cs="方正黑体_GBK"/>
          <w:szCs w:val="32"/>
        </w:rPr>
        <w:t>六、项目建设地点：</w:t>
      </w:r>
      <w:r>
        <w:rPr>
          <w:rFonts w:hint="eastAsia" w:ascii="方正仿宋_GBK" w:hAnsi="方正仿宋_GBK" w:eastAsia="方正仿宋_GBK" w:cs="方正仿宋_GBK"/>
          <w:szCs w:val="32"/>
        </w:rPr>
        <w:t>九公里管护站、帽天山管护站。</w:t>
      </w:r>
    </w:p>
    <w:p>
      <w:pPr>
        <w:snapToGrid w:val="0"/>
        <w:spacing w:line="590" w:lineRule="exact"/>
        <w:ind w:firstLine="640" w:firstLineChars="200"/>
        <w:rPr>
          <w:rFonts w:hint="eastAsia" w:ascii="方正黑体_GBK" w:hAnsi="方正黑体_GBK" w:eastAsia="方正黑体_GBK" w:cs="方正黑体_GBK"/>
          <w:szCs w:val="32"/>
        </w:rPr>
      </w:pPr>
      <w:r>
        <w:rPr>
          <w:rFonts w:hint="eastAsia" w:ascii="方正黑体_GBK" w:hAnsi="方正黑体_GBK" w:eastAsia="方正黑体_GBK" w:cs="方正黑体_GBK"/>
          <w:szCs w:val="32"/>
        </w:rPr>
        <w:t>七、项目建设内容</w:t>
      </w:r>
    </w:p>
    <w:p>
      <w:pPr>
        <w:spacing w:line="590" w:lineRule="exact"/>
        <w:ind w:firstLine="640" w:firstLineChars="200"/>
        <w:rPr>
          <w:rFonts w:hint="eastAsia" w:eastAsia="方正仿宋_GBK" w:cs="Calibri"/>
          <w:szCs w:val="32"/>
        </w:rPr>
      </w:pPr>
      <w:r>
        <w:rPr>
          <w:rFonts w:hint="eastAsia" w:ascii="方正楷体_GBK" w:hAnsi="方正楷体_GBK" w:eastAsia="方正楷体_GBK" w:cs="方正楷体_GBK"/>
          <w:szCs w:val="32"/>
        </w:rPr>
        <w:t>（一）九公里管护站修缮。</w:t>
      </w:r>
      <w:r>
        <w:rPr>
          <w:rFonts w:hint="eastAsia" w:eastAsia="方正仿宋_GBK" w:cs="方正仿宋_GBK"/>
          <w:szCs w:val="32"/>
        </w:rPr>
        <w:t>建设内容包括：屋顶131.04平方米隔热板及防水保护层拆除，重做屋顶防水层；安装30管太阳能热水器1套，及加压泵、加热器等配套设施；管护房室内刮白滚1179.36平方米，更换室内窗户改造，更换老旧卫浴设施，配备基础办公用品。更换第一层进户门1道，更换弱电配电箱1套。</w:t>
      </w:r>
      <w:r>
        <w:rPr>
          <w:rFonts w:hint="eastAsia" w:ascii="方正仿宋_GBK" w:hAnsi="方正仿宋_GBK" w:eastAsia="方正仿宋_GBK" w:cs="方正仿宋_GBK"/>
          <w:szCs w:val="32"/>
        </w:rPr>
        <w:t>值班室</w:t>
      </w:r>
      <w:r>
        <w:rPr>
          <w:rFonts w:hint="eastAsia" w:eastAsia="方正仿宋_GBK" w:cs="方正仿宋_GBK"/>
          <w:szCs w:val="32"/>
        </w:rPr>
        <w:t>屋内墙粉刷、屋顶覆青瓦并做防水层，室内地面铺设环氧树脂地坪126.22平方米，厨房抽油烟设备改造；管护站室外围墙设置青瓦墙裙55.6平方米，改造绿化设施，改造排水沟47.36平方米，院场硬化，</w:t>
      </w:r>
      <w:r>
        <w:rPr>
          <w:rFonts w:hint="eastAsia" w:eastAsia="方正仿宋_GBK" w:cs="Calibri"/>
          <w:szCs w:val="32"/>
        </w:rPr>
        <w:t>管护站大门上漆及门柱建设。</w:t>
      </w:r>
      <w:r>
        <w:rPr>
          <w:rFonts w:hint="eastAsia" w:eastAsia="方正仿宋_GBK" w:cs="方正仿宋_GBK"/>
          <w:szCs w:val="32"/>
        </w:rPr>
        <w:t>雨水收集池1个，建设文化长廊1个等。</w:t>
      </w:r>
    </w:p>
    <w:p>
      <w:pPr>
        <w:spacing w:line="590" w:lineRule="exact"/>
        <w:ind w:firstLine="640" w:firstLineChars="200"/>
        <w:rPr>
          <w:rFonts w:hint="eastAsia" w:eastAsia="方正仿宋_GBK" w:cs="Calibri"/>
          <w:szCs w:val="32"/>
        </w:rPr>
      </w:pPr>
      <w:r>
        <w:rPr>
          <w:rFonts w:hint="eastAsia" w:ascii="方正楷体_GBK" w:hAnsi="方正楷体_GBK" w:eastAsia="方正楷体_GBK" w:cs="方正楷体_GBK"/>
          <w:szCs w:val="32"/>
        </w:rPr>
        <w:t>（二）消防建设。</w:t>
      </w:r>
      <w:r>
        <w:rPr>
          <w:rFonts w:hint="eastAsia" w:eastAsia="方正仿宋_GBK" w:cs="Calibri"/>
          <w:szCs w:val="32"/>
        </w:rPr>
        <w:t>铺设消防管道250米，其中：九公里管护站120米、帽天山管护站130米，配备消防栓等。帽天山管护站建设50立方米碳钢消防水箱1个。</w:t>
      </w:r>
    </w:p>
    <w:p>
      <w:pPr>
        <w:spacing w:line="590" w:lineRule="exact"/>
        <w:ind w:firstLine="640" w:firstLineChars="200"/>
        <w:rPr>
          <w:rFonts w:hint="eastAsia" w:ascii="方正黑体_GBK" w:hAnsi="方正黑体_GBK" w:eastAsia="方正黑体_GBK" w:cs="方正黑体_GBK"/>
          <w:szCs w:val="32"/>
        </w:rPr>
      </w:pPr>
      <w:r>
        <w:rPr>
          <w:rFonts w:hint="eastAsia" w:ascii="方正黑体_GBK" w:hAnsi="方正黑体_GBK" w:eastAsia="方正黑体_GBK" w:cs="方正黑体_GBK"/>
          <w:szCs w:val="32"/>
        </w:rPr>
        <w:t>八、项目建设期限</w:t>
      </w:r>
    </w:p>
    <w:p>
      <w:pPr>
        <w:pStyle w:val="2"/>
        <w:spacing w:line="590" w:lineRule="exact"/>
        <w:ind w:firstLine="640" w:firstLineChars="200"/>
        <w:jc w:val="both"/>
        <w:rPr>
          <w:rFonts w:hint="eastAsia" w:eastAsia="方正仿宋_GBK" w:cs="Calibri"/>
          <w:szCs w:val="32"/>
        </w:rPr>
      </w:pPr>
      <w:r>
        <w:rPr>
          <w:rFonts w:hint="eastAsia" w:eastAsia="方正仿宋_GBK" w:cs="Calibri"/>
          <w:szCs w:val="32"/>
        </w:rPr>
        <w:t>建设期计划为2021年7月至10月。</w:t>
      </w:r>
    </w:p>
    <w:p>
      <w:pPr>
        <w:spacing w:line="590" w:lineRule="exact"/>
        <w:ind w:firstLine="640" w:firstLineChars="200"/>
        <w:rPr>
          <w:rFonts w:hint="eastAsia" w:ascii="方正黑体_GBK" w:hAnsi="方正黑体_GBK" w:eastAsia="方正黑体_GBK" w:cs="方正黑体_GBK"/>
          <w:szCs w:val="32"/>
        </w:rPr>
      </w:pPr>
      <w:r>
        <w:rPr>
          <w:rFonts w:hint="eastAsia" w:ascii="方正黑体_GBK" w:hAnsi="方正黑体_GBK" w:eastAsia="方正黑体_GBK" w:cs="方正黑体_GBK"/>
          <w:szCs w:val="32"/>
        </w:rPr>
        <w:t>九、项目资金及来源</w:t>
      </w:r>
    </w:p>
    <w:p>
      <w:pPr>
        <w:spacing w:line="590" w:lineRule="exact"/>
        <w:ind w:firstLine="640" w:firstLineChars="200"/>
        <w:rPr>
          <w:rFonts w:hint="eastAsia" w:eastAsia="方正仿宋_GBK" w:cs="方正仿宋_GBK"/>
          <w:szCs w:val="32"/>
        </w:rPr>
      </w:pPr>
      <w:r>
        <w:rPr>
          <w:rFonts w:hint="eastAsia" w:eastAsia="方正仿宋_GBK" w:cs="方正仿宋_GBK"/>
          <w:szCs w:val="32"/>
        </w:rPr>
        <w:t>项目总投资598737.18元，其中直接工程费583649.73元，间接费用15087.45元。资金来源：《云南省财政厅关于下达2021年中央财政衔接推进乡村振兴补助资金预算的通知》（云财农〔2021〕76号）欠发达国有林场巩固提升任务补助资金520000元，不足部分多渠道自筹资金解决。</w:t>
      </w:r>
    </w:p>
    <w:p>
      <w:pPr>
        <w:pStyle w:val="2"/>
        <w:spacing w:line="590" w:lineRule="exact"/>
        <w:ind w:firstLine="640" w:firstLineChars="200"/>
        <w:jc w:val="both"/>
        <w:rPr>
          <w:rFonts w:eastAsia="方正仿宋_GBK"/>
          <w:szCs w:val="32"/>
        </w:rPr>
      </w:pPr>
      <w:r>
        <w:rPr>
          <w:rFonts w:hint="eastAsia" w:eastAsia="方正仿宋_GBK"/>
          <w:szCs w:val="32"/>
        </w:rPr>
        <w:t>恳请澄江市人民政府</w:t>
      </w:r>
      <w:r>
        <w:rPr>
          <w:rFonts w:eastAsia="方正仿宋_GBK"/>
          <w:szCs w:val="32"/>
        </w:rPr>
        <w:t>同意</w:t>
      </w:r>
      <w:r>
        <w:rPr>
          <w:rFonts w:hint="eastAsia" w:eastAsia="方正仿宋_GBK" w:cs="方正仿宋_GBK"/>
          <w:bCs/>
          <w:szCs w:val="32"/>
        </w:rPr>
        <w:t>澄江市抚仙湖国有林场管护站修缮及消防设施建设项目</w:t>
      </w:r>
      <w:r>
        <w:rPr>
          <w:rFonts w:eastAsia="方正仿宋_GBK"/>
          <w:szCs w:val="32"/>
        </w:rPr>
        <w:t>实施方案</w:t>
      </w:r>
      <w:r>
        <w:rPr>
          <w:rFonts w:hint="eastAsia" w:eastAsia="方正仿宋_GBK"/>
          <w:szCs w:val="32"/>
        </w:rPr>
        <w:t>。</w:t>
      </w:r>
    </w:p>
    <w:p>
      <w:pPr>
        <w:pStyle w:val="2"/>
        <w:spacing w:line="590" w:lineRule="exact"/>
        <w:ind w:firstLine="640" w:firstLineChars="200"/>
        <w:jc w:val="both"/>
        <w:rPr>
          <w:rFonts w:hint="eastAsia" w:eastAsia="方正仿宋_GBK"/>
          <w:szCs w:val="32"/>
        </w:rPr>
      </w:pPr>
      <w:r>
        <w:rPr>
          <w:rFonts w:hint="eastAsia" w:eastAsia="方正仿宋_GBK"/>
          <w:szCs w:val="32"/>
        </w:rPr>
        <w:t>当否，请示。</w:t>
      </w:r>
    </w:p>
    <w:p>
      <w:pPr>
        <w:pStyle w:val="2"/>
        <w:spacing w:line="590" w:lineRule="exact"/>
        <w:jc w:val="both"/>
        <w:rPr>
          <w:rFonts w:hint="eastAsia" w:eastAsia="方正仿宋_GBK" w:cs="方正仿宋_GBK"/>
          <w:bCs/>
          <w:szCs w:val="32"/>
        </w:rPr>
      </w:pPr>
    </w:p>
    <w:p>
      <w:pPr>
        <w:pStyle w:val="2"/>
        <w:spacing w:line="590" w:lineRule="exact"/>
        <w:ind w:left="1920" w:leftChars="200" w:hanging="1280" w:hangingChars="400"/>
        <w:jc w:val="both"/>
        <w:rPr>
          <w:rFonts w:hint="eastAsia" w:eastAsia="方正仿宋_GBK" w:cs="方正仿宋_GBK"/>
          <w:bCs/>
          <w:szCs w:val="32"/>
        </w:rPr>
      </w:pPr>
      <w:r>
        <w:rPr>
          <w:rFonts w:hint="eastAsia" w:eastAsia="方正仿宋_GBK" w:cs="方正仿宋_GBK"/>
          <w:bCs/>
          <w:szCs w:val="32"/>
        </w:rPr>
        <w:t>附件：1. 澄江市抚仙湖国有林场管护站修缮及消防设施建设项目实施方案</w:t>
      </w:r>
    </w:p>
    <w:p>
      <w:pPr>
        <w:numPr>
          <w:ilvl w:val="0"/>
          <w:numId w:val="1"/>
        </w:numPr>
        <w:spacing w:line="590" w:lineRule="exact"/>
        <w:ind w:firstLine="1600" w:firstLineChars="500"/>
        <w:rPr>
          <w:rFonts w:hint="eastAsia" w:eastAsia="方正仿宋_GBK" w:cs="方正仿宋_GBK"/>
          <w:bCs/>
          <w:szCs w:val="32"/>
        </w:rPr>
      </w:pPr>
      <w:r>
        <w:rPr>
          <w:rFonts w:hint="eastAsia" w:eastAsia="方正仿宋_GBK" w:cs="方正仿宋_GBK"/>
          <w:bCs/>
          <w:szCs w:val="32"/>
        </w:rPr>
        <w:t>玉溪市财政局关于下达2021年中央财政衔接</w:t>
      </w:r>
    </w:p>
    <w:p>
      <w:pPr>
        <w:numPr>
          <w:ilvl w:val="0"/>
          <w:numId w:val="0"/>
        </w:numPr>
        <w:spacing w:line="590" w:lineRule="exact"/>
        <w:ind w:firstLine="1920" w:firstLineChars="600"/>
        <w:rPr>
          <w:rFonts w:hint="eastAsia" w:eastAsia="方正仿宋_GBK" w:cs="方正仿宋_GBK"/>
          <w:bCs/>
          <w:szCs w:val="32"/>
        </w:rPr>
      </w:pPr>
      <w:r>
        <w:rPr>
          <w:rFonts w:hint="eastAsia" w:eastAsia="方正仿宋_GBK" w:cs="方正仿宋_GBK"/>
          <w:bCs/>
          <w:szCs w:val="32"/>
        </w:rPr>
        <w:t>推进乡村振兴补助资金预算的通知</w:t>
      </w:r>
    </w:p>
    <w:p>
      <w:pPr>
        <w:numPr>
          <w:ilvl w:val="0"/>
          <w:numId w:val="1"/>
        </w:numPr>
        <w:spacing w:line="590" w:lineRule="exact"/>
        <w:ind w:left="0" w:leftChars="0" w:firstLine="1600" w:firstLineChars="500"/>
        <w:jc w:val="center"/>
        <w:rPr>
          <w:rFonts w:hint="eastAsia"/>
        </w:rPr>
      </w:pPr>
      <w:r>
        <w:rPr>
          <w:rFonts w:eastAsia="方正仿宋_GBK"/>
          <w:bCs/>
          <w:szCs w:val="32"/>
        </w:rPr>
        <w:t>澄江市抚仙湖国有林场管护站修缮及消防</w:t>
      </w:r>
      <w:r>
        <w:rPr>
          <w:rFonts w:hint="eastAsia" w:eastAsia="方正仿宋_GBK"/>
          <w:bCs/>
          <w:szCs w:val="32"/>
          <w:lang w:eastAsia="zh-CN"/>
        </w:rPr>
        <w:t>设施</w:t>
      </w:r>
      <w:r>
        <w:rPr>
          <w:rFonts w:eastAsia="方正仿宋_GBK"/>
          <w:bCs/>
          <w:szCs w:val="32"/>
        </w:rPr>
        <w:t>建设项目实施方案评审意见</w:t>
      </w:r>
    </w:p>
    <w:p>
      <w:pPr>
        <w:pStyle w:val="2"/>
        <w:rPr>
          <w:rFonts w:eastAsia="方正仿宋_GBK"/>
          <w:bCs/>
          <w:szCs w:val="32"/>
        </w:rPr>
      </w:pPr>
    </w:p>
    <w:p>
      <w:pPr>
        <w:rPr>
          <w:rFonts w:hint="eastAsia"/>
        </w:rPr>
      </w:pPr>
    </w:p>
    <w:p>
      <w:pPr>
        <w:wordWrap w:val="0"/>
        <w:spacing w:line="590" w:lineRule="exact"/>
        <w:jc w:val="right"/>
        <w:rPr>
          <w:rFonts w:hint="default" w:eastAsia="方正仿宋_GBK"/>
          <w:szCs w:val="32"/>
          <w:lang w:val="en-US" w:eastAsia="zh-CN"/>
        </w:rPr>
      </w:pPr>
      <w:r>
        <w:rPr>
          <w:rFonts w:eastAsia="方正仿宋_GBK"/>
          <w:szCs w:val="32"/>
        </w:rPr>
        <w:t>2021年</w:t>
      </w:r>
      <w:r>
        <w:rPr>
          <w:rFonts w:hint="eastAsia" w:eastAsia="方正仿宋_GBK"/>
          <w:szCs w:val="32"/>
        </w:rPr>
        <w:t>6</w:t>
      </w:r>
      <w:r>
        <w:rPr>
          <w:rFonts w:eastAsia="方正仿宋_GBK"/>
          <w:szCs w:val="32"/>
        </w:rPr>
        <w:t>月</w:t>
      </w:r>
      <w:r>
        <w:rPr>
          <w:rFonts w:hint="eastAsia" w:eastAsia="方正仿宋_GBK"/>
          <w:szCs w:val="32"/>
        </w:rPr>
        <w:t>11</w:t>
      </w:r>
      <w:r>
        <w:rPr>
          <w:rFonts w:eastAsia="方正仿宋_GBK"/>
          <w:szCs w:val="32"/>
        </w:rPr>
        <w:t>日</w:t>
      </w:r>
      <w:r>
        <w:rPr>
          <w:rFonts w:hint="eastAsia" w:eastAsia="方正仿宋_GBK"/>
          <w:szCs w:val="32"/>
          <w:lang w:val="en-US" w:eastAsia="zh-CN"/>
        </w:rPr>
        <w:t xml:space="preserve">    </w:t>
      </w:r>
    </w:p>
    <w:p>
      <w:pPr>
        <w:spacing w:line="590" w:lineRule="exact"/>
        <w:jc w:val="right"/>
      </w:pPr>
      <w:r>
        <w:rPr>
          <w:rFonts w:eastAsia="方正仿宋_GBK"/>
          <w:szCs w:val="32"/>
        </w:rPr>
        <w:t>（</w:t>
      </w:r>
      <w:r>
        <w:rPr>
          <w:rFonts w:hint="eastAsia" w:eastAsia="方正仿宋_GBK"/>
          <w:szCs w:val="32"/>
        </w:rPr>
        <w:t>联系人及电话：鲍绍辉  0877-6225557</w:t>
      </w:r>
      <w:r>
        <w:rPr>
          <w:rFonts w:eastAsia="方正仿宋_GBK"/>
          <w:szCs w:val="32"/>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ˎ̥">
    <w:altName w:val="Times New Roman"/>
    <w:panose1 w:val="00000000000000000000"/>
    <w:charset w:val="00"/>
    <w:family w:val="roman"/>
    <w:pitch w:val="default"/>
    <w:sig w:usb0="00000000" w:usb1="00000000" w:usb2="00000000" w:usb3="00000000" w:csb0="00040001"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right" w:pos="8164"/>
        <w:tab w:val="clear" w:pos="8306"/>
      </w:tabs>
      <w:ind w:right="680" w:firstLine="360"/>
      <w:jc w:val="right"/>
      <w:rPr>
        <w:rFonts w:hint="eastAsia"/>
        <w:sz w:val="28"/>
        <w:szCs w:val="28"/>
      </w:rPr>
    </w:pPr>
    <w:r>
      <w:rPr>
        <w:sz w:val="28"/>
      </w:rPr>
      <w:pict>
        <v:shape id="_x0000_s4097" o:spid="_x0000_s4097" o:spt="202" type="#_x0000_t202" style="position:absolute;left:0pt;margin-left:393.45pt;margin-top:-0.3pt;height:18.15pt;width:35.05p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sz w:val="1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- 3 -</w:t>
                </w:r>
                <w:r>
                  <w:rPr>
                    <w:rFonts w:hint="eastAsia" w:ascii="宋体" w:hAnsi="宋体" w:eastAsia="宋体" w:cs="宋体"/>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360" w:firstLine="360"/>
      <w:rPr>
        <w:rFonts w:hint="eastAsia"/>
        <w:sz w:val="28"/>
        <w:szCs w:val="28"/>
      </w:rPr>
    </w:pPr>
    <w:r>
      <w:rPr>
        <w:sz w:val="28"/>
      </w:rPr>
      <w:pict>
        <v:shape id="文本框 3" o:spid="_x0000_s4098" o:spt="202" type="#_x0000_t202" style="position:absolute;left:0pt;margin-left:13.6pt;margin-top:0pt;height:18.15pt;width:35.05p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sz w:val="1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- 4 -</w:t>
                </w:r>
                <w:r>
                  <w:rPr>
                    <w:rFonts w:hint="eastAsia" w:ascii="宋体" w:hAnsi="宋体" w:eastAsia="宋体" w:cs="宋体"/>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5266BE"/>
    <w:multiLevelType w:val="singleLevel"/>
    <w:tmpl w:val="345266BE"/>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yMzViOTJjMTAwMjljMTllMzI5MThlYjEyNWJjZTIifQ=="/>
  </w:docVars>
  <w:rsids>
    <w:rsidRoot w:val="00E57FC1"/>
    <w:rsid w:val="00000053"/>
    <w:rsid w:val="00000858"/>
    <w:rsid w:val="00000902"/>
    <w:rsid w:val="000009DA"/>
    <w:rsid w:val="000010FD"/>
    <w:rsid w:val="000012CE"/>
    <w:rsid w:val="00001F59"/>
    <w:rsid w:val="00002DB8"/>
    <w:rsid w:val="0000319D"/>
    <w:rsid w:val="00003519"/>
    <w:rsid w:val="000038C4"/>
    <w:rsid w:val="00003B55"/>
    <w:rsid w:val="00004245"/>
    <w:rsid w:val="000052B5"/>
    <w:rsid w:val="00005875"/>
    <w:rsid w:val="00006A99"/>
    <w:rsid w:val="00006AD8"/>
    <w:rsid w:val="00006CE4"/>
    <w:rsid w:val="00006F0A"/>
    <w:rsid w:val="000070C0"/>
    <w:rsid w:val="00007A49"/>
    <w:rsid w:val="00007E3D"/>
    <w:rsid w:val="00007EF6"/>
    <w:rsid w:val="0001097E"/>
    <w:rsid w:val="000113A4"/>
    <w:rsid w:val="000126D6"/>
    <w:rsid w:val="000133BD"/>
    <w:rsid w:val="000141B1"/>
    <w:rsid w:val="00014B4A"/>
    <w:rsid w:val="0001539C"/>
    <w:rsid w:val="00015C23"/>
    <w:rsid w:val="00015F20"/>
    <w:rsid w:val="0001614D"/>
    <w:rsid w:val="00017530"/>
    <w:rsid w:val="00017696"/>
    <w:rsid w:val="0001777B"/>
    <w:rsid w:val="00020000"/>
    <w:rsid w:val="000204CA"/>
    <w:rsid w:val="000210CE"/>
    <w:rsid w:val="0002209D"/>
    <w:rsid w:val="00023053"/>
    <w:rsid w:val="0002384E"/>
    <w:rsid w:val="00023FAB"/>
    <w:rsid w:val="00024095"/>
    <w:rsid w:val="00024205"/>
    <w:rsid w:val="00024E75"/>
    <w:rsid w:val="000251B9"/>
    <w:rsid w:val="000252BE"/>
    <w:rsid w:val="0002543B"/>
    <w:rsid w:val="00026252"/>
    <w:rsid w:val="00027A6B"/>
    <w:rsid w:val="00027D4C"/>
    <w:rsid w:val="000308D9"/>
    <w:rsid w:val="000308E6"/>
    <w:rsid w:val="00031702"/>
    <w:rsid w:val="000317FA"/>
    <w:rsid w:val="00031AD2"/>
    <w:rsid w:val="000321C2"/>
    <w:rsid w:val="0003283E"/>
    <w:rsid w:val="00033362"/>
    <w:rsid w:val="000335A9"/>
    <w:rsid w:val="000339DE"/>
    <w:rsid w:val="00034703"/>
    <w:rsid w:val="0003583C"/>
    <w:rsid w:val="00037894"/>
    <w:rsid w:val="000420D5"/>
    <w:rsid w:val="00042A59"/>
    <w:rsid w:val="0004398B"/>
    <w:rsid w:val="00043BBF"/>
    <w:rsid w:val="00043E3C"/>
    <w:rsid w:val="000440E1"/>
    <w:rsid w:val="00044710"/>
    <w:rsid w:val="00044822"/>
    <w:rsid w:val="00044C81"/>
    <w:rsid w:val="00044F1B"/>
    <w:rsid w:val="000465BC"/>
    <w:rsid w:val="00046725"/>
    <w:rsid w:val="00047E2E"/>
    <w:rsid w:val="00050D1F"/>
    <w:rsid w:val="00051022"/>
    <w:rsid w:val="000512A2"/>
    <w:rsid w:val="00051BC3"/>
    <w:rsid w:val="00051E13"/>
    <w:rsid w:val="0005272E"/>
    <w:rsid w:val="000532D1"/>
    <w:rsid w:val="00053765"/>
    <w:rsid w:val="0005425C"/>
    <w:rsid w:val="000544FA"/>
    <w:rsid w:val="0005463F"/>
    <w:rsid w:val="00054A96"/>
    <w:rsid w:val="00055180"/>
    <w:rsid w:val="00055BFF"/>
    <w:rsid w:val="000562E1"/>
    <w:rsid w:val="00056A99"/>
    <w:rsid w:val="00056D36"/>
    <w:rsid w:val="00057B37"/>
    <w:rsid w:val="00057E10"/>
    <w:rsid w:val="0006053B"/>
    <w:rsid w:val="0006154F"/>
    <w:rsid w:val="00061E00"/>
    <w:rsid w:val="000626F4"/>
    <w:rsid w:val="0006275D"/>
    <w:rsid w:val="00062C25"/>
    <w:rsid w:val="00062DD0"/>
    <w:rsid w:val="00062DDD"/>
    <w:rsid w:val="00063E5E"/>
    <w:rsid w:val="00065161"/>
    <w:rsid w:val="000651A1"/>
    <w:rsid w:val="00065871"/>
    <w:rsid w:val="000664C9"/>
    <w:rsid w:val="000669ED"/>
    <w:rsid w:val="000672DC"/>
    <w:rsid w:val="00067B55"/>
    <w:rsid w:val="00070265"/>
    <w:rsid w:val="00070E20"/>
    <w:rsid w:val="000713F4"/>
    <w:rsid w:val="0007140A"/>
    <w:rsid w:val="0007190D"/>
    <w:rsid w:val="000724AB"/>
    <w:rsid w:val="00072A6D"/>
    <w:rsid w:val="0007355A"/>
    <w:rsid w:val="000740AF"/>
    <w:rsid w:val="00074173"/>
    <w:rsid w:val="00074825"/>
    <w:rsid w:val="00074C26"/>
    <w:rsid w:val="000751E9"/>
    <w:rsid w:val="00075AF8"/>
    <w:rsid w:val="0007722D"/>
    <w:rsid w:val="0007793A"/>
    <w:rsid w:val="00080306"/>
    <w:rsid w:val="0008036F"/>
    <w:rsid w:val="000805F2"/>
    <w:rsid w:val="00080803"/>
    <w:rsid w:val="00082235"/>
    <w:rsid w:val="000823B4"/>
    <w:rsid w:val="00083061"/>
    <w:rsid w:val="00083161"/>
    <w:rsid w:val="00083845"/>
    <w:rsid w:val="0008430B"/>
    <w:rsid w:val="00085E33"/>
    <w:rsid w:val="00086C18"/>
    <w:rsid w:val="000903E3"/>
    <w:rsid w:val="00090420"/>
    <w:rsid w:val="00090B56"/>
    <w:rsid w:val="000924FC"/>
    <w:rsid w:val="00092849"/>
    <w:rsid w:val="0009292E"/>
    <w:rsid w:val="00092E71"/>
    <w:rsid w:val="000932BD"/>
    <w:rsid w:val="00093B91"/>
    <w:rsid w:val="00093F5D"/>
    <w:rsid w:val="0009463D"/>
    <w:rsid w:val="00094A31"/>
    <w:rsid w:val="0009515B"/>
    <w:rsid w:val="000954CA"/>
    <w:rsid w:val="00095677"/>
    <w:rsid w:val="00095855"/>
    <w:rsid w:val="0009611E"/>
    <w:rsid w:val="000A0888"/>
    <w:rsid w:val="000A0F88"/>
    <w:rsid w:val="000A18B1"/>
    <w:rsid w:val="000A204B"/>
    <w:rsid w:val="000A295B"/>
    <w:rsid w:val="000A3AB7"/>
    <w:rsid w:val="000A3CC2"/>
    <w:rsid w:val="000A459A"/>
    <w:rsid w:val="000A4B26"/>
    <w:rsid w:val="000A5233"/>
    <w:rsid w:val="000A6A04"/>
    <w:rsid w:val="000A73E4"/>
    <w:rsid w:val="000A7C05"/>
    <w:rsid w:val="000A7DA5"/>
    <w:rsid w:val="000A7F8A"/>
    <w:rsid w:val="000B0E94"/>
    <w:rsid w:val="000B19B2"/>
    <w:rsid w:val="000B19D8"/>
    <w:rsid w:val="000B1F28"/>
    <w:rsid w:val="000B2510"/>
    <w:rsid w:val="000B26FE"/>
    <w:rsid w:val="000B33E4"/>
    <w:rsid w:val="000B3DCE"/>
    <w:rsid w:val="000B411C"/>
    <w:rsid w:val="000B417A"/>
    <w:rsid w:val="000B5103"/>
    <w:rsid w:val="000B5494"/>
    <w:rsid w:val="000B5D71"/>
    <w:rsid w:val="000B5FAD"/>
    <w:rsid w:val="000B7459"/>
    <w:rsid w:val="000B7CCA"/>
    <w:rsid w:val="000B7D8C"/>
    <w:rsid w:val="000C0CC2"/>
    <w:rsid w:val="000C18AE"/>
    <w:rsid w:val="000C1B78"/>
    <w:rsid w:val="000C1DCB"/>
    <w:rsid w:val="000C295B"/>
    <w:rsid w:val="000C2B65"/>
    <w:rsid w:val="000C38B5"/>
    <w:rsid w:val="000C3CB1"/>
    <w:rsid w:val="000C4E13"/>
    <w:rsid w:val="000C58B2"/>
    <w:rsid w:val="000C646C"/>
    <w:rsid w:val="000C7AC1"/>
    <w:rsid w:val="000C7C95"/>
    <w:rsid w:val="000D00D1"/>
    <w:rsid w:val="000D01BB"/>
    <w:rsid w:val="000D0232"/>
    <w:rsid w:val="000D0505"/>
    <w:rsid w:val="000D0EA4"/>
    <w:rsid w:val="000D10B6"/>
    <w:rsid w:val="000D18DE"/>
    <w:rsid w:val="000D3369"/>
    <w:rsid w:val="000D384D"/>
    <w:rsid w:val="000D495B"/>
    <w:rsid w:val="000D4A65"/>
    <w:rsid w:val="000D6543"/>
    <w:rsid w:val="000D6688"/>
    <w:rsid w:val="000D680B"/>
    <w:rsid w:val="000D6B3F"/>
    <w:rsid w:val="000D7D6D"/>
    <w:rsid w:val="000E0799"/>
    <w:rsid w:val="000E0F02"/>
    <w:rsid w:val="000E12C3"/>
    <w:rsid w:val="000E1404"/>
    <w:rsid w:val="000E1956"/>
    <w:rsid w:val="000E269B"/>
    <w:rsid w:val="000E2727"/>
    <w:rsid w:val="000E3A8B"/>
    <w:rsid w:val="000E3B5F"/>
    <w:rsid w:val="000E3C8C"/>
    <w:rsid w:val="000E498A"/>
    <w:rsid w:val="000E5626"/>
    <w:rsid w:val="000E5A5D"/>
    <w:rsid w:val="000E6399"/>
    <w:rsid w:val="000E65F9"/>
    <w:rsid w:val="000E6E88"/>
    <w:rsid w:val="000F00FB"/>
    <w:rsid w:val="000F070D"/>
    <w:rsid w:val="000F088A"/>
    <w:rsid w:val="000F0BC8"/>
    <w:rsid w:val="000F132F"/>
    <w:rsid w:val="000F35BA"/>
    <w:rsid w:val="000F46E3"/>
    <w:rsid w:val="000F5F94"/>
    <w:rsid w:val="000F64DA"/>
    <w:rsid w:val="000F7846"/>
    <w:rsid w:val="000F7FA0"/>
    <w:rsid w:val="00100514"/>
    <w:rsid w:val="00100940"/>
    <w:rsid w:val="00100C16"/>
    <w:rsid w:val="001013AB"/>
    <w:rsid w:val="001016B6"/>
    <w:rsid w:val="00101C69"/>
    <w:rsid w:val="00102A56"/>
    <w:rsid w:val="00102F42"/>
    <w:rsid w:val="00103A05"/>
    <w:rsid w:val="00104F79"/>
    <w:rsid w:val="001052D8"/>
    <w:rsid w:val="00106B8D"/>
    <w:rsid w:val="00107311"/>
    <w:rsid w:val="0010750B"/>
    <w:rsid w:val="001075C9"/>
    <w:rsid w:val="00107B3A"/>
    <w:rsid w:val="00107CC8"/>
    <w:rsid w:val="0011040D"/>
    <w:rsid w:val="0011049B"/>
    <w:rsid w:val="00111EA4"/>
    <w:rsid w:val="001120F6"/>
    <w:rsid w:val="00112D8F"/>
    <w:rsid w:val="00112F56"/>
    <w:rsid w:val="00112FEF"/>
    <w:rsid w:val="00114289"/>
    <w:rsid w:val="00115683"/>
    <w:rsid w:val="00115865"/>
    <w:rsid w:val="0011688C"/>
    <w:rsid w:val="0011762C"/>
    <w:rsid w:val="001177E3"/>
    <w:rsid w:val="00120724"/>
    <w:rsid w:val="0012195E"/>
    <w:rsid w:val="00121B60"/>
    <w:rsid w:val="00121CEA"/>
    <w:rsid w:val="00121DC7"/>
    <w:rsid w:val="00122595"/>
    <w:rsid w:val="001225D5"/>
    <w:rsid w:val="00122B6C"/>
    <w:rsid w:val="00122DBB"/>
    <w:rsid w:val="0012308A"/>
    <w:rsid w:val="001230A0"/>
    <w:rsid w:val="001235FF"/>
    <w:rsid w:val="00123BE8"/>
    <w:rsid w:val="001241E6"/>
    <w:rsid w:val="001248B5"/>
    <w:rsid w:val="00124A4F"/>
    <w:rsid w:val="0012507B"/>
    <w:rsid w:val="00125145"/>
    <w:rsid w:val="00125860"/>
    <w:rsid w:val="001263D7"/>
    <w:rsid w:val="00126885"/>
    <w:rsid w:val="00126B0C"/>
    <w:rsid w:val="0012727C"/>
    <w:rsid w:val="00127BCC"/>
    <w:rsid w:val="001303CE"/>
    <w:rsid w:val="00130812"/>
    <w:rsid w:val="00131D43"/>
    <w:rsid w:val="00131E86"/>
    <w:rsid w:val="00132239"/>
    <w:rsid w:val="00132ABC"/>
    <w:rsid w:val="001332DD"/>
    <w:rsid w:val="00133961"/>
    <w:rsid w:val="00133DC2"/>
    <w:rsid w:val="0013480A"/>
    <w:rsid w:val="00134A61"/>
    <w:rsid w:val="00134D18"/>
    <w:rsid w:val="00135130"/>
    <w:rsid w:val="0013584E"/>
    <w:rsid w:val="00135936"/>
    <w:rsid w:val="0013599C"/>
    <w:rsid w:val="001363D7"/>
    <w:rsid w:val="00136B32"/>
    <w:rsid w:val="00137977"/>
    <w:rsid w:val="00137F80"/>
    <w:rsid w:val="001403C0"/>
    <w:rsid w:val="0014073F"/>
    <w:rsid w:val="00140B17"/>
    <w:rsid w:val="001415BE"/>
    <w:rsid w:val="00141702"/>
    <w:rsid w:val="00142537"/>
    <w:rsid w:val="00142ABE"/>
    <w:rsid w:val="00143C0A"/>
    <w:rsid w:val="00144934"/>
    <w:rsid w:val="00144AF5"/>
    <w:rsid w:val="0014505A"/>
    <w:rsid w:val="00145595"/>
    <w:rsid w:val="00145B7A"/>
    <w:rsid w:val="0014610C"/>
    <w:rsid w:val="00147462"/>
    <w:rsid w:val="0015264E"/>
    <w:rsid w:val="00154237"/>
    <w:rsid w:val="00155F94"/>
    <w:rsid w:val="00156667"/>
    <w:rsid w:val="00156EF5"/>
    <w:rsid w:val="00157196"/>
    <w:rsid w:val="00157D76"/>
    <w:rsid w:val="001601D3"/>
    <w:rsid w:val="0016024B"/>
    <w:rsid w:val="00162ABD"/>
    <w:rsid w:val="00162CB1"/>
    <w:rsid w:val="00163130"/>
    <w:rsid w:val="00164FE8"/>
    <w:rsid w:val="00165959"/>
    <w:rsid w:val="00165FEA"/>
    <w:rsid w:val="00167D8D"/>
    <w:rsid w:val="0017008B"/>
    <w:rsid w:val="00170604"/>
    <w:rsid w:val="00170C7F"/>
    <w:rsid w:val="00170D26"/>
    <w:rsid w:val="00171818"/>
    <w:rsid w:val="00171CE5"/>
    <w:rsid w:val="00175206"/>
    <w:rsid w:val="001757E1"/>
    <w:rsid w:val="00175AF3"/>
    <w:rsid w:val="00175BF9"/>
    <w:rsid w:val="001764D4"/>
    <w:rsid w:val="0017653D"/>
    <w:rsid w:val="001769D0"/>
    <w:rsid w:val="00176A6C"/>
    <w:rsid w:val="00177D90"/>
    <w:rsid w:val="00180B7F"/>
    <w:rsid w:val="00180B94"/>
    <w:rsid w:val="001817A0"/>
    <w:rsid w:val="00181AB0"/>
    <w:rsid w:val="00181B39"/>
    <w:rsid w:val="00181D58"/>
    <w:rsid w:val="00183467"/>
    <w:rsid w:val="00183EAE"/>
    <w:rsid w:val="00184BEC"/>
    <w:rsid w:val="00185AEA"/>
    <w:rsid w:val="0018614F"/>
    <w:rsid w:val="00186675"/>
    <w:rsid w:val="00186C7F"/>
    <w:rsid w:val="00187C27"/>
    <w:rsid w:val="00187EDD"/>
    <w:rsid w:val="00190C7E"/>
    <w:rsid w:val="00190F16"/>
    <w:rsid w:val="00191063"/>
    <w:rsid w:val="001924E0"/>
    <w:rsid w:val="00192B52"/>
    <w:rsid w:val="001930D4"/>
    <w:rsid w:val="00193238"/>
    <w:rsid w:val="00193642"/>
    <w:rsid w:val="0019449C"/>
    <w:rsid w:val="00195484"/>
    <w:rsid w:val="001954C0"/>
    <w:rsid w:val="00195C82"/>
    <w:rsid w:val="00196B6D"/>
    <w:rsid w:val="00197403"/>
    <w:rsid w:val="001A06E8"/>
    <w:rsid w:val="001A0821"/>
    <w:rsid w:val="001A08C3"/>
    <w:rsid w:val="001A1C85"/>
    <w:rsid w:val="001A2DB9"/>
    <w:rsid w:val="001A2F1F"/>
    <w:rsid w:val="001A4770"/>
    <w:rsid w:val="001A47EF"/>
    <w:rsid w:val="001A5739"/>
    <w:rsid w:val="001A77D2"/>
    <w:rsid w:val="001A7A72"/>
    <w:rsid w:val="001B0629"/>
    <w:rsid w:val="001B098A"/>
    <w:rsid w:val="001B1605"/>
    <w:rsid w:val="001B1A85"/>
    <w:rsid w:val="001B1F3D"/>
    <w:rsid w:val="001B2224"/>
    <w:rsid w:val="001B22FE"/>
    <w:rsid w:val="001B2473"/>
    <w:rsid w:val="001B2D78"/>
    <w:rsid w:val="001B3A6C"/>
    <w:rsid w:val="001B3D48"/>
    <w:rsid w:val="001B3FF1"/>
    <w:rsid w:val="001B41D6"/>
    <w:rsid w:val="001B4577"/>
    <w:rsid w:val="001B49F5"/>
    <w:rsid w:val="001B4A70"/>
    <w:rsid w:val="001B69BA"/>
    <w:rsid w:val="001B6D49"/>
    <w:rsid w:val="001B7F01"/>
    <w:rsid w:val="001C086E"/>
    <w:rsid w:val="001C119D"/>
    <w:rsid w:val="001C140B"/>
    <w:rsid w:val="001C19C1"/>
    <w:rsid w:val="001C1AE5"/>
    <w:rsid w:val="001C1CD6"/>
    <w:rsid w:val="001C2627"/>
    <w:rsid w:val="001C291C"/>
    <w:rsid w:val="001C2DB3"/>
    <w:rsid w:val="001C2EDD"/>
    <w:rsid w:val="001C3428"/>
    <w:rsid w:val="001C3AC7"/>
    <w:rsid w:val="001C3AE1"/>
    <w:rsid w:val="001C4267"/>
    <w:rsid w:val="001C44C2"/>
    <w:rsid w:val="001C4F40"/>
    <w:rsid w:val="001C6755"/>
    <w:rsid w:val="001C6C87"/>
    <w:rsid w:val="001C6D9A"/>
    <w:rsid w:val="001C746E"/>
    <w:rsid w:val="001D00FD"/>
    <w:rsid w:val="001D0167"/>
    <w:rsid w:val="001D0183"/>
    <w:rsid w:val="001D1046"/>
    <w:rsid w:val="001D1E0F"/>
    <w:rsid w:val="001D20A3"/>
    <w:rsid w:val="001D2C60"/>
    <w:rsid w:val="001D2EF0"/>
    <w:rsid w:val="001D32B4"/>
    <w:rsid w:val="001D3900"/>
    <w:rsid w:val="001D4BC6"/>
    <w:rsid w:val="001D65FF"/>
    <w:rsid w:val="001D66C8"/>
    <w:rsid w:val="001D6E71"/>
    <w:rsid w:val="001D7957"/>
    <w:rsid w:val="001D7AFE"/>
    <w:rsid w:val="001D7D56"/>
    <w:rsid w:val="001E1102"/>
    <w:rsid w:val="001E1423"/>
    <w:rsid w:val="001E2EBC"/>
    <w:rsid w:val="001E32EC"/>
    <w:rsid w:val="001E34AC"/>
    <w:rsid w:val="001E3BF3"/>
    <w:rsid w:val="001E3C98"/>
    <w:rsid w:val="001E42D0"/>
    <w:rsid w:val="001E4DC9"/>
    <w:rsid w:val="001E5564"/>
    <w:rsid w:val="001E6808"/>
    <w:rsid w:val="001E78E0"/>
    <w:rsid w:val="001F0223"/>
    <w:rsid w:val="001F200E"/>
    <w:rsid w:val="001F2ECB"/>
    <w:rsid w:val="001F30C3"/>
    <w:rsid w:val="001F4688"/>
    <w:rsid w:val="001F4B88"/>
    <w:rsid w:val="001F50A4"/>
    <w:rsid w:val="001F75BA"/>
    <w:rsid w:val="001F7BEF"/>
    <w:rsid w:val="00200AAA"/>
    <w:rsid w:val="00200C14"/>
    <w:rsid w:val="00201F46"/>
    <w:rsid w:val="002022CF"/>
    <w:rsid w:val="002023FC"/>
    <w:rsid w:val="0020263A"/>
    <w:rsid w:val="002030E5"/>
    <w:rsid w:val="00204549"/>
    <w:rsid w:val="002045F1"/>
    <w:rsid w:val="00204952"/>
    <w:rsid w:val="00205C7E"/>
    <w:rsid w:val="00205DEC"/>
    <w:rsid w:val="002072BE"/>
    <w:rsid w:val="00207651"/>
    <w:rsid w:val="00210012"/>
    <w:rsid w:val="002102ED"/>
    <w:rsid w:val="00210654"/>
    <w:rsid w:val="002116A1"/>
    <w:rsid w:val="00211744"/>
    <w:rsid w:val="00211CEF"/>
    <w:rsid w:val="0021278E"/>
    <w:rsid w:val="00212A94"/>
    <w:rsid w:val="00212F29"/>
    <w:rsid w:val="00212FF7"/>
    <w:rsid w:val="00213E81"/>
    <w:rsid w:val="00213FCB"/>
    <w:rsid w:val="002142FD"/>
    <w:rsid w:val="0021544E"/>
    <w:rsid w:val="00215A23"/>
    <w:rsid w:val="00215D82"/>
    <w:rsid w:val="002165DB"/>
    <w:rsid w:val="0021673B"/>
    <w:rsid w:val="00216B7B"/>
    <w:rsid w:val="00216C40"/>
    <w:rsid w:val="0021728D"/>
    <w:rsid w:val="0021768F"/>
    <w:rsid w:val="00220858"/>
    <w:rsid w:val="00220E3B"/>
    <w:rsid w:val="0022103C"/>
    <w:rsid w:val="002213B3"/>
    <w:rsid w:val="002220BC"/>
    <w:rsid w:val="002226FD"/>
    <w:rsid w:val="00223054"/>
    <w:rsid w:val="00223706"/>
    <w:rsid w:val="00223748"/>
    <w:rsid w:val="0022454E"/>
    <w:rsid w:val="002245E5"/>
    <w:rsid w:val="0022463D"/>
    <w:rsid w:val="00224CAB"/>
    <w:rsid w:val="00225577"/>
    <w:rsid w:val="00225578"/>
    <w:rsid w:val="00226267"/>
    <w:rsid w:val="00226A99"/>
    <w:rsid w:val="0022780F"/>
    <w:rsid w:val="002279E5"/>
    <w:rsid w:val="00227DC1"/>
    <w:rsid w:val="00230E4F"/>
    <w:rsid w:val="00231E73"/>
    <w:rsid w:val="002320DF"/>
    <w:rsid w:val="002327BA"/>
    <w:rsid w:val="0023335B"/>
    <w:rsid w:val="002333F7"/>
    <w:rsid w:val="002342AA"/>
    <w:rsid w:val="0023473D"/>
    <w:rsid w:val="00235C2D"/>
    <w:rsid w:val="00236FA1"/>
    <w:rsid w:val="00237FC3"/>
    <w:rsid w:val="0024006E"/>
    <w:rsid w:val="0024088D"/>
    <w:rsid w:val="002425B6"/>
    <w:rsid w:val="00243295"/>
    <w:rsid w:val="00243A80"/>
    <w:rsid w:val="00243DDE"/>
    <w:rsid w:val="00244536"/>
    <w:rsid w:val="002447AF"/>
    <w:rsid w:val="00245574"/>
    <w:rsid w:val="0024577F"/>
    <w:rsid w:val="0024632A"/>
    <w:rsid w:val="0024646E"/>
    <w:rsid w:val="002468DF"/>
    <w:rsid w:val="00246B70"/>
    <w:rsid w:val="0024716E"/>
    <w:rsid w:val="002503FC"/>
    <w:rsid w:val="002527AF"/>
    <w:rsid w:val="00252C50"/>
    <w:rsid w:val="00253390"/>
    <w:rsid w:val="00254267"/>
    <w:rsid w:val="002542E4"/>
    <w:rsid w:val="00254B4E"/>
    <w:rsid w:val="00255A99"/>
    <w:rsid w:val="00255CE4"/>
    <w:rsid w:val="002568F1"/>
    <w:rsid w:val="00257027"/>
    <w:rsid w:val="0025770A"/>
    <w:rsid w:val="0025775D"/>
    <w:rsid w:val="00260CE0"/>
    <w:rsid w:val="00261430"/>
    <w:rsid w:val="00261580"/>
    <w:rsid w:val="00261E3F"/>
    <w:rsid w:val="00262B44"/>
    <w:rsid w:val="0026526C"/>
    <w:rsid w:val="00265701"/>
    <w:rsid w:val="00265B0F"/>
    <w:rsid w:val="002665A5"/>
    <w:rsid w:val="002667BE"/>
    <w:rsid w:val="00266E13"/>
    <w:rsid w:val="00267F21"/>
    <w:rsid w:val="00270AA1"/>
    <w:rsid w:val="00270BA8"/>
    <w:rsid w:val="00270F1A"/>
    <w:rsid w:val="00271308"/>
    <w:rsid w:val="002714DD"/>
    <w:rsid w:val="0027193A"/>
    <w:rsid w:val="00271EE2"/>
    <w:rsid w:val="00272037"/>
    <w:rsid w:val="002721C7"/>
    <w:rsid w:val="002726A0"/>
    <w:rsid w:val="00272DB6"/>
    <w:rsid w:val="00273203"/>
    <w:rsid w:val="0027342A"/>
    <w:rsid w:val="0027420A"/>
    <w:rsid w:val="0027468B"/>
    <w:rsid w:val="00275507"/>
    <w:rsid w:val="00275642"/>
    <w:rsid w:val="002760D0"/>
    <w:rsid w:val="00277178"/>
    <w:rsid w:val="0027718F"/>
    <w:rsid w:val="002771F0"/>
    <w:rsid w:val="0027756C"/>
    <w:rsid w:val="00277D66"/>
    <w:rsid w:val="00280D63"/>
    <w:rsid w:val="00281835"/>
    <w:rsid w:val="00282607"/>
    <w:rsid w:val="002826B2"/>
    <w:rsid w:val="002832FC"/>
    <w:rsid w:val="002836D3"/>
    <w:rsid w:val="0028426B"/>
    <w:rsid w:val="00284C9A"/>
    <w:rsid w:val="00284D57"/>
    <w:rsid w:val="00285A40"/>
    <w:rsid w:val="00285F68"/>
    <w:rsid w:val="002866AC"/>
    <w:rsid w:val="002869B4"/>
    <w:rsid w:val="00286AAA"/>
    <w:rsid w:val="002877C0"/>
    <w:rsid w:val="00287B8F"/>
    <w:rsid w:val="00290074"/>
    <w:rsid w:val="00290D81"/>
    <w:rsid w:val="00292582"/>
    <w:rsid w:val="00292DDB"/>
    <w:rsid w:val="002934D4"/>
    <w:rsid w:val="0029485E"/>
    <w:rsid w:val="002950A8"/>
    <w:rsid w:val="0029600B"/>
    <w:rsid w:val="002962CB"/>
    <w:rsid w:val="00296380"/>
    <w:rsid w:val="00296403"/>
    <w:rsid w:val="00296510"/>
    <w:rsid w:val="002A02FE"/>
    <w:rsid w:val="002A1A99"/>
    <w:rsid w:val="002A2C23"/>
    <w:rsid w:val="002A2E6E"/>
    <w:rsid w:val="002A318D"/>
    <w:rsid w:val="002A31F0"/>
    <w:rsid w:val="002A36AA"/>
    <w:rsid w:val="002A4791"/>
    <w:rsid w:val="002A6028"/>
    <w:rsid w:val="002A63B3"/>
    <w:rsid w:val="002A788B"/>
    <w:rsid w:val="002B0E65"/>
    <w:rsid w:val="002B1703"/>
    <w:rsid w:val="002B1943"/>
    <w:rsid w:val="002B2335"/>
    <w:rsid w:val="002B24C6"/>
    <w:rsid w:val="002B2BA4"/>
    <w:rsid w:val="002B345E"/>
    <w:rsid w:val="002B352D"/>
    <w:rsid w:val="002B367D"/>
    <w:rsid w:val="002B3962"/>
    <w:rsid w:val="002B3BE3"/>
    <w:rsid w:val="002B4125"/>
    <w:rsid w:val="002B4F32"/>
    <w:rsid w:val="002B5690"/>
    <w:rsid w:val="002B6312"/>
    <w:rsid w:val="002B7857"/>
    <w:rsid w:val="002C192C"/>
    <w:rsid w:val="002C2AF5"/>
    <w:rsid w:val="002C2B08"/>
    <w:rsid w:val="002C2C7A"/>
    <w:rsid w:val="002C4259"/>
    <w:rsid w:val="002C5600"/>
    <w:rsid w:val="002C645F"/>
    <w:rsid w:val="002C6557"/>
    <w:rsid w:val="002C6EA5"/>
    <w:rsid w:val="002C75F0"/>
    <w:rsid w:val="002C7BEE"/>
    <w:rsid w:val="002C7D63"/>
    <w:rsid w:val="002D0289"/>
    <w:rsid w:val="002D0A71"/>
    <w:rsid w:val="002D0CCE"/>
    <w:rsid w:val="002D3C75"/>
    <w:rsid w:val="002D3D05"/>
    <w:rsid w:val="002D3DFB"/>
    <w:rsid w:val="002D43FB"/>
    <w:rsid w:val="002D5957"/>
    <w:rsid w:val="002D5AD3"/>
    <w:rsid w:val="002D6E82"/>
    <w:rsid w:val="002D7A18"/>
    <w:rsid w:val="002D7C07"/>
    <w:rsid w:val="002E04A7"/>
    <w:rsid w:val="002E073E"/>
    <w:rsid w:val="002E0772"/>
    <w:rsid w:val="002E07AA"/>
    <w:rsid w:val="002E0C7C"/>
    <w:rsid w:val="002E32DD"/>
    <w:rsid w:val="002E388F"/>
    <w:rsid w:val="002E4890"/>
    <w:rsid w:val="002E580F"/>
    <w:rsid w:val="002E5B7C"/>
    <w:rsid w:val="002E5BCC"/>
    <w:rsid w:val="002E73A8"/>
    <w:rsid w:val="002E76A5"/>
    <w:rsid w:val="002E7975"/>
    <w:rsid w:val="002F1779"/>
    <w:rsid w:val="002F1A96"/>
    <w:rsid w:val="002F1CE2"/>
    <w:rsid w:val="002F2141"/>
    <w:rsid w:val="002F235B"/>
    <w:rsid w:val="002F3FF3"/>
    <w:rsid w:val="002F5012"/>
    <w:rsid w:val="002F5814"/>
    <w:rsid w:val="002F644A"/>
    <w:rsid w:val="002F6983"/>
    <w:rsid w:val="002F72B4"/>
    <w:rsid w:val="002F7442"/>
    <w:rsid w:val="00301137"/>
    <w:rsid w:val="00301609"/>
    <w:rsid w:val="0030187B"/>
    <w:rsid w:val="00302711"/>
    <w:rsid w:val="00302FD8"/>
    <w:rsid w:val="00303121"/>
    <w:rsid w:val="00304420"/>
    <w:rsid w:val="00304F59"/>
    <w:rsid w:val="00305E7C"/>
    <w:rsid w:val="0030613E"/>
    <w:rsid w:val="0030673F"/>
    <w:rsid w:val="00306839"/>
    <w:rsid w:val="00306E22"/>
    <w:rsid w:val="00307E22"/>
    <w:rsid w:val="00307E72"/>
    <w:rsid w:val="00310465"/>
    <w:rsid w:val="00310C27"/>
    <w:rsid w:val="003110AA"/>
    <w:rsid w:val="00311151"/>
    <w:rsid w:val="00312348"/>
    <w:rsid w:val="00313296"/>
    <w:rsid w:val="003132A3"/>
    <w:rsid w:val="00313AC4"/>
    <w:rsid w:val="00315FE2"/>
    <w:rsid w:val="003161AB"/>
    <w:rsid w:val="003162E9"/>
    <w:rsid w:val="003165EB"/>
    <w:rsid w:val="003168AF"/>
    <w:rsid w:val="00316A60"/>
    <w:rsid w:val="00316F03"/>
    <w:rsid w:val="00317D16"/>
    <w:rsid w:val="003201A1"/>
    <w:rsid w:val="00320B95"/>
    <w:rsid w:val="00321DDE"/>
    <w:rsid w:val="00322F06"/>
    <w:rsid w:val="003234CA"/>
    <w:rsid w:val="00324696"/>
    <w:rsid w:val="00325C39"/>
    <w:rsid w:val="00325C87"/>
    <w:rsid w:val="00325E53"/>
    <w:rsid w:val="00325EFE"/>
    <w:rsid w:val="00326045"/>
    <w:rsid w:val="003263D5"/>
    <w:rsid w:val="003270DC"/>
    <w:rsid w:val="00327519"/>
    <w:rsid w:val="003277C6"/>
    <w:rsid w:val="00327B28"/>
    <w:rsid w:val="003304CF"/>
    <w:rsid w:val="00330C95"/>
    <w:rsid w:val="00332FFC"/>
    <w:rsid w:val="00334230"/>
    <w:rsid w:val="003354BE"/>
    <w:rsid w:val="003359CB"/>
    <w:rsid w:val="003359CF"/>
    <w:rsid w:val="00335FBE"/>
    <w:rsid w:val="003374D9"/>
    <w:rsid w:val="00337F1E"/>
    <w:rsid w:val="003405B9"/>
    <w:rsid w:val="0034127B"/>
    <w:rsid w:val="003424CB"/>
    <w:rsid w:val="00343346"/>
    <w:rsid w:val="003437EF"/>
    <w:rsid w:val="00343982"/>
    <w:rsid w:val="00343B6A"/>
    <w:rsid w:val="00344583"/>
    <w:rsid w:val="003447D1"/>
    <w:rsid w:val="003449CC"/>
    <w:rsid w:val="00344BA1"/>
    <w:rsid w:val="00345248"/>
    <w:rsid w:val="003464E9"/>
    <w:rsid w:val="00346A43"/>
    <w:rsid w:val="00346E63"/>
    <w:rsid w:val="00346F57"/>
    <w:rsid w:val="00350561"/>
    <w:rsid w:val="00350664"/>
    <w:rsid w:val="00350D78"/>
    <w:rsid w:val="00350DB3"/>
    <w:rsid w:val="003529C1"/>
    <w:rsid w:val="00352A96"/>
    <w:rsid w:val="00352B33"/>
    <w:rsid w:val="00353EF4"/>
    <w:rsid w:val="003540D1"/>
    <w:rsid w:val="00354286"/>
    <w:rsid w:val="00354DEB"/>
    <w:rsid w:val="00355B18"/>
    <w:rsid w:val="0035614E"/>
    <w:rsid w:val="00360008"/>
    <w:rsid w:val="003604E0"/>
    <w:rsid w:val="0036161F"/>
    <w:rsid w:val="00361653"/>
    <w:rsid w:val="00362DF8"/>
    <w:rsid w:val="00362ED3"/>
    <w:rsid w:val="00363F9C"/>
    <w:rsid w:val="00364D45"/>
    <w:rsid w:val="0036583A"/>
    <w:rsid w:val="00366124"/>
    <w:rsid w:val="00366FD4"/>
    <w:rsid w:val="00367009"/>
    <w:rsid w:val="00367412"/>
    <w:rsid w:val="00367701"/>
    <w:rsid w:val="00367B27"/>
    <w:rsid w:val="00367C72"/>
    <w:rsid w:val="00370CA0"/>
    <w:rsid w:val="00370FEC"/>
    <w:rsid w:val="003718CA"/>
    <w:rsid w:val="00371E60"/>
    <w:rsid w:val="003722A7"/>
    <w:rsid w:val="003722F4"/>
    <w:rsid w:val="00373512"/>
    <w:rsid w:val="003757B9"/>
    <w:rsid w:val="003762B6"/>
    <w:rsid w:val="0037678F"/>
    <w:rsid w:val="00376AAA"/>
    <w:rsid w:val="00376AD9"/>
    <w:rsid w:val="003773E7"/>
    <w:rsid w:val="003779A6"/>
    <w:rsid w:val="00380702"/>
    <w:rsid w:val="00380D42"/>
    <w:rsid w:val="00382609"/>
    <w:rsid w:val="00382E0C"/>
    <w:rsid w:val="003836EB"/>
    <w:rsid w:val="00384C1E"/>
    <w:rsid w:val="00385329"/>
    <w:rsid w:val="00386038"/>
    <w:rsid w:val="003861AD"/>
    <w:rsid w:val="00387328"/>
    <w:rsid w:val="00387F8F"/>
    <w:rsid w:val="00387FBE"/>
    <w:rsid w:val="0039048A"/>
    <w:rsid w:val="00390AC4"/>
    <w:rsid w:val="00390AE5"/>
    <w:rsid w:val="00391C6E"/>
    <w:rsid w:val="00392DB7"/>
    <w:rsid w:val="0039433C"/>
    <w:rsid w:val="00395097"/>
    <w:rsid w:val="00395233"/>
    <w:rsid w:val="00395FD8"/>
    <w:rsid w:val="00396671"/>
    <w:rsid w:val="003975A7"/>
    <w:rsid w:val="00397A8D"/>
    <w:rsid w:val="003A06E1"/>
    <w:rsid w:val="003A0A25"/>
    <w:rsid w:val="003A0CAE"/>
    <w:rsid w:val="003A0F43"/>
    <w:rsid w:val="003A1305"/>
    <w:rsid w:val="003A1B4A"/>
    <w:rsid w:val="003A23F0"/>
    <w:rsid w:val="003A25BD"/>
    <w:rsid w:val="003A2653"/>
    <w:rsid w:val="003A2A9F"/>
    <w:rsid w:val="003A2FD2"/>
    <w:rsid w:val="003A337F"/>
    <w:rsid w:val="003A3417"/>
    <w:rsid w:val="003A35D9"/>
    <w:rsid w:val="003A4408"/>
    <w:rsid w:val="003A47E7"/>
    <w:rsid w:val="003A4E64"/>
    <w:rsid w:val="003A5083"/>
    <w:rsid w:val="003A599B"/>
    <w:rsid w:val="003A5AA4"/>
    <w:rsid w:val="003A5F5E"/>
    <w:rsid w:val="003A6916"/>
    <w:rsid w:val="003A700B"/>
    <w:rsid w:val="003A7523"/>
    <w:rsid w:val="003B002A"/>
    <w:rsid w:val="003B0BDA"/>
    <w:rsid w:val="003B0E23"/>
    <w:rsid w:val="003B0EE4"/>
    <w:rsid w:val="003B1CFE"/>
    <w:rsid w:val="003B2AF1"/>
    <w:rsid w:val="003B2BE2"/>
    <w:rsid w:val="003B3F69"/>
    <w:rsid w:val="003B43D1"/>
    <w:rsid w:val="003B47F4"/>
    <w:rsid w:val="003B60D7"/>
    <w:rsid w:val="003B67E5"/>
    <w:rsid w:val="003B6C4C"/>
    <w:rsid w:val="003B6E6A"/>
    <w:rsid w:val="003B6FAE"/>
    <w:rsid w:val="003B750E"/>
    <w:rsid w:val="003B7B4B"/>
    <w:rsid w:val="003C069A"/>
    <w:rsid w:val="003C149E"/>
    <w:rsid w:val="003C15B8"/>
    <w:rsid w:val="003C1854"/>
    <w:rsid w:val="003C1C40"/>
    <w:rsid w:val="003C1F51"/>
    <w:rsid w:val="003C20D0"/>
    <w:rsid w:val="003C2F1C"/>
    <w:rsid w:val="003C345A"/>
    <w:rsid w:val="003C3A25"/>
    <w:rsid w:val="003C5E7C"/>
    <w:rsid w:val="003C795F"/>
    <w:rsid w:val="003C7BC1"/>
    <w:rsid w:val="003D026D"/>
    <w:rsid w:val="003D027F"/>
    <w:rsid w:val="003D107C"/>
    <w:rsid w:val="003D114F"/>
    <w:rsid w:val="003D18F0"/>
    <w:rsid w:val="003D19AC"/>
    <w:rsid w:val="003D1D35"/>
    <w:rsid w:val="003D1D7B"/>
    <w:rsid w:val="003D21B1"/>
    <w:rsid w:val="003D2A97"/>
    <w:rsid w:val="003D379A"/>
    <w:rsid w:val="003D4C7F"/>
    <w:rsid w:val="003D5134"/>
    <w:rsid w:val="003D51B8"/>
    <w:rsid w:val="003D5D98"/>
    <w:rsid w:val="003D6DD1"/>
    <w:rsid w:val="003D7030"/>
    <w:rsid w:val="003D7220"/>
    <w:rsid w:val="003E048B"/>
    <w:rsid w:val="003E1117"/>
    <w:rsid w:val="003E1D58"/>
    <w:rsid w:val="003E2136"/>
    <w:rsid w:val="003E24EC"/>
    <w:rsid w:val="003E2904"/>
    <w:rsid w:val="003E2DF7"/>
    <w:rsid w:val="003E2F5C"/>
    <w:rsid w:val="003E3239"/>
    <w:rsid w:val="003E48EE"/>
    <w:rsid w:val="003E4D13"/>
    <w:rsid w:val="003E4D1C"/>
    <w:rsid w:val="003E69CE"/>
    <w:rsid w:val="003E6A58"/>
    <w:rsid w:val="003E6CC5"/>
    <w:rsid w:val="003E6D20"/>
    <w:rsid w:val="003E735A"/>
    <w:rsid w:val="003F06D4"/>
    <w:rsid w:val="003F0DFC"/>
    <w:rsid w:val="003F2374"/>
    <w:rsid w:val="003F2569"/>
    <w:rsid w:val="003F345B"/>
    <w:rsid w:val="003F357D"/>
    <w:rsid w:val="003F35F4"/>
    <w:rsid w:val="003F3C91"/>
    <w:rsid w:val="003F48E7"/>
    <w:rsid w:val="003F4CDA"/>
    <w:rsid w:val="003F5762"/>
    <w:rsid w:val="003F5B9E"/>
    <w:rsid w:val="003F5C4E"/>
    <w:rsid w:val="003F6079"/>
    <w:rsid w:val="003F69F2"/>
    <w:rsid w:val="003F6BBC"/>
    <w:rsid w:val="003F6DF7"/>
    <w:rsid w:val="004010B3"/>
    <w:rsid w:val="00401411"/>
    <w:rsid w:val="004017C7"/>
    <w:rsid w:val="004025D4"/>
    <w:rsid w:val="00402AE4"/>
    <w:rsid w:val="00402B78"/>
    <w:rsid w:val="00403C60"/>
    <w:rsid w:val="00403D34"/>
    <w:rsid w:val="00404272"/>
    <w:rsid w:val="004057C4"/>
    <w:rsid w:val="0040614F"/>
    <w:rsid w:val="004065B2"/>
    <w:rsid w:val="00406B3B"/>
    <w:rsid w:val="00406D67"/>
    <w:rsid w:val="004100E9"/>
    <w:rsid w:val="00410569"/>
    <w:rsid w:val="004108C0"/>
    <w:rsid w:val="0041200D"/>
    <w:rsid w:val="0041237B"/>
    <w:rsid w:val="004143CE"/>
    <w:rsid w:val="00415782"/>
    <w:rsid w:val="004174D5"/>
    <w:rsid w:val="00417837"/>
    <w:rsid w:val="00417C6B"/>
    <w:rsid w:val="004202B7"/>
    <w:rsid w:val="004203A4"/>
    <w:rsid w:val="00420884"/>
    <w:rsid w:val="00420B20"/>
    <w:rsid w:val="00420D59"/>
    <w:rsid w:val="00420F69"/>
    <w:rsid w:val="00421172"/>
    <w:rsid w:val="004216E5"/>
    <w:rsid w:val="0042172F"/>
    <w:rsid w:val="00421B92"/>
    <w:rsid w:val="004221B7"/>
    <w:rsid w:val="00422C48"/>
    <w:rsid w:val="0042306B"/>
    <w:rsid w:val="00423EC9"/>
    <w:rsid w:val="00424BC7"/>
    <w:rsid w:val="00424DEF"/>
    <w:rsid w:val="00424E21"/>
    <w:rsid w:val="004251AE"/>
    <w:rsid w:val="00425A76"/>
    <w:rsid w:val="00426429"/>
    <w:rsid w:val="0043061F"/>
    <w:rsid w:val="00430896"/>
    <w:rsid w:val="00431DF2"/>
    <w:rsid w:val="00431E24"/>
    <w:rsid w:val="004320C8"/>
    <w:rsid w:val="00432394"/>
    <w:rsid w:val="0043396B"/>
    <w:rsid w:val="00433A22"/>
    <w:rsid w:val="004347A7"/>
    <w:rsid w:val="00434B31"/>
    <w:rsid w:val="00434C97"/>
    <w:rsid w:val="00435360"/>
    <w:rsid w:val="00435458"/>
    <w:rsid w:val="00435960"/>
    <w:rsid w:val="00436383"/>
    <w:rsid w:val="00436778"/>
    <w:rsid w:val="0043691B"/>
    <w:rsid w:val="0043691E"/>
    <w:rsid w:val="00436B98"/>
    <w:rsid w:val="00436E00"/>
    <w:rsid w:val="004379D5"/>
    <w:rsid w:val="00437D84"/>
    <w:rsid w:val="00437E69"/>
    <w:rsid w:val="004405EA"/>
    <w:rsid w:val="0044111D"/>
    <w:rsid w:val="00441BC7"/>
    <w:rsid w:val="00441E40"/>
    <w:rsid w:val="0044298B"/>
    <w:rsid w:val="00444041"/>
    <w:rsid w:val="00444B19"/>
    <w:rsid w:val="00445C44"/>
    <w:rsid w:val="00445DC7"/>
    <w:rsid w:val="00445DD3"/>
    <w:rsid w:val="00446747"/>
    <w:rsid w:val="004468D9"/>
    <w:rsid w:val="00446E5F"/>
    <w:rsid w:val="00447556"/>
    <w:rsid w:val="00447F82"/>
    <w:rsid w:val="004507E9"/>
    <w:rsid w:val="00450819"/>
    <w:rsid w:val="00450D8A"/>
    <w:rsid w:val="00452168"/>
    <w:rsid w:val="00452D93"/>
    <w:rsid w:val="004531C4"/>
    <w:rsid w:val="00454446"/>
    <w:rsid w:val="00455C47"/>
    <w:rsid w:val="00455CC7"/>
    <w:rsid w:val="00455EEE"/>
    <w:rsid w:val="0045638E"/>
    <w:rsid w:val="00461D60"/>
    <w:rsid w:val="00462309"/>
    <w:rsid w:val="0046237F"/>
    <w:rsid w:val="004626AA"/>
    <w:rsid w:val="00462DE2"/>
    <w:rsid w:val="004652F9"/>
    <w:rsid w:val="0046550D"/>
    <w:rsid w:val="00466721"/>
    <w:rsid w:val="00466A5A"/>
    <w:rsid w:val="004709C4"/>
    <w:rsid w:val="00470C5D"/>
    <w:rsid w:val="00470EDD"/>
    <w:rsid w:val="004718C3"/>
    <w:rsid w:val="00471C4E"/>
    <w:rsid w:val="00472303"/>
    <w:rsid w:val="00472AE6"/>
    <w:rsid w:val="00472E9A"/>
    <w:rsid w:val="00474507"/>
    <w:rsid w:val="004746DF"/>
    <w:rsid w:val="00475313"/>
    <w:rsid w:val="00475C55"/>
    <w:rsid w:val="00477975"/>
    <w:rsid w:val="0048020C"/>
    <w:rsid w:val="00480ECE"/>
    <w:rsid w:val="00480F8D"/>
    <w:rsid w:val="00481230"/>
    <w:rsid w:val="004815D9"/>
    <w:rsid w:val="00482DC6"/>
    <w:rsid w:val="00485342"/>
    <w:rsid w:val="004854DA"/>
    <w:rsid w:val="00486110"/>
    <w:rsid w:val="00486C7F"/>
    <w:rsid w:val="004904F4"/>
    <w:rsid w:val="00490A22"/>
    <w:rsid w:val="00490ECA"/>
    <w:rsid w:val="00492ACF"/>
    <w:rsid w:val="00493929"/>
    <w:rsid w:val="00493E58"/>
    <w:rsid w:val="00494203"/>
    <w:rsid w:val="00494382"/>
    <w:rsid w:val="00494EEF"/>
    <w:rsid w:val="0049528B"/>
    <w:rsid w:val="004957E0"/>
    <w:rsid w:val="00496A99"/>
    <w:rsid w:val="00496F13"/>
    <w:rsid w:val="00497475"/>
    <w:rsid w:val="004977B0"/>
    <w:rsid w:val="004A19BB"/>
    <w:rsid w:val="004A2082"/>
    <w:rsid w:val="004A2297"/>
    <w:rsid w:val="004A240F"/>
    <w:rsid w:val="004A31F5"/>
    <w:rsid w:val="004A3C26"/>
    <w:rsid w:val="004A423E"/>
    <w:rsid w:val="004A4F41"/>
    <w:rsid w:val="004A54D1"/>
    <w:rsid w:val="004A6673"/>
    <w:rsid w:val="004A6C44"/>
    <w:rsid w:val="004A73EF"/>
    <w:rsid w:val="004A7541"/>
    <w:rsid w:val="004B13E4"/>
    <w:rsid w:val="004B1694"/>
    <w:rsid w:val="004B1BE1"/>
    <w:rsid w:val="004B1F59"/>
    <w:rsid w:val="004B2BCD"/>
    <w:rsid w:val="004B2FD7"/>
    <w:rsid w:val="004B4456"/>
    <w:rsid w:val="004B44FD"/>
    <w:rsid w:val="004B4804"/>
    <w:rsid w:val="004B4FC3"/>
    <w:rsid w:val="004B5A4B"/>
    <w:rsid w:val="004B607C"/>
    <w:rsid w:val="004B67F1"/>
    <w:rsid w:val="004B6EA1"/>
    <w:rsid w:val="004B6FAB"/>
    <w:rsid w:val="004B6FEC"/>
    <w:rsid w:val="004C0121"/>
    <w:rsid w:val="004C1460"/>
    <w:rsid w:val="004C1F40"/>
    <w:rsid w:val="004C25CC"/>
    <w:rsid w:val="004C27A4"/>
    <w:rsid w:val="004C33B8"/>
    <w:rsid w:val="004C3849"/>
    <w:rsid w:val="004C385F"/>
    <w:rsid w:val="004C3DAA"/>
    <w:rsid w:val="004C4262"/>
    <w:rsid w:val="004C4BFC"/>
    <w:rsid w:val="004C585A"/>
    <w:rsid w:val="004C64D7"/>
    <w:rsid w:val="004C66A9"/>
    <w:rsid w:val="004C68E6"/>
    <w:rsid w:val="004C6BFC"/>
    <w:rsid w:val="004C7805"/>
    <w:rsid w:val="004D1270"/>
    <w:rsid w:val="004D1B51"/>
    <w:rsid w:val="004D2A47"/>
    <w:rsid w:val="004D2BA2"/>
    <w:rsid w:val="004D2D0E"/>
    <w:rsid w:val="004D3857"/>
    <w:rsid w:val="004D38CA"/>
    <w:rsid w:val="004D3DC3"/>
    <w:rsid w:val="004D53A9"/>
    <w:rsid w:val="004D578A"/>
    <w:rsid w:val="004D5FF8"/>
    <w:rsid w:val="004D6042"/>
    <w:rsid w:val="004D664F"/>
    <w:rsid w:val="004D6A89"/>
    <w:rsid w:val="004D6C75"/>
    <w:rsid w:val="004D6E85"/>
    <w:rsid w:val="004D7369"/>
    <w:rsid w:val="004D745C"/>
    <w:rsid w:val="004D78F2"/>
    <w:rsid w:val="004D79C3"/>
    <w:rsid w:val="004E049F"/>
    <w:rsid w:val="004E16EB"/>
    <w:rsid w:val="004E1EE0"/>
    <w:rsid w:val="004E2A91"/>
    <w:rsid w:val="004E355C"/>
    <w:rsid w:val="004E35CA"/>
    <w:rsid w:val="004E4234"/>
    <w:rsid w:val="004E5239"/>
    <w:rsid w:val="004E638B"/>
    <w:rsid w:val="004E63A7"/>
    <w:rsid w:val="004E6E34"/>
    <w:rsid w:val="004E7E46"/>
    <w:rsid w:val="004F031A"/>
    <w:rsid w:val="004F04DC"/>
    <w:rsid w:val="004F1051"/>
    <w:rsid w:val="004F1977"/>
    <w:rsid w:val="004F2800"/>
    <w:rsid w:val="004F3B44"/>
    <w:rsid w:val="004F47FE"/>
    <w:rsid w:val="004F5328"/>
    <w:rsid w:val="004F54C8"/>
    <w:rsid w:val="004F5679"/>
    <w:rsid w:val="004F7590"/>
    <w:rsid w:val="00500F66"/>
    <w:rsid w:val="005019B8"/>
    <w:rsid w:val="00502102"/>
    <w:rsid w:val="0050226A"/>
    <w:rsid w:val="005023BA"/>
    <w:rsid w:val="00503B04"/>
    <w:rsid w:val="00503D04"/>
    <w:rsid w:val="00504647"/>
    <w:rsid w:val="00504D55"/>
    <w:rsid w:val="00505249"/>
    <w:rsid w:val="00505DBC"/>
    <w:rsid w:val="00506320"/>
    <w:rsid w:val="00506609"/>
    <w:rsid w:val="00506F32"/>
    <w:rsid w:val="00507114"/>
    <w:rsid w:val="00507748"/>
    <w:rsid w:val="005079C1"/>
    <w:rsid w:val="005100DE"/>
    <w:rsid w:val="005103BB"/>
    <w:rsid w:val="00510909"/>
    <w:rsid w:val="00511B29"/>
    <w:rsid w:val="0051249D"/>
    <w:rsid w:val="00512DAD"/>
    <w:rsid w:val="005131DB"/>
    <w:rsid w:val="00513750"/>
    <w:rsid w:val="0051444C"/>
    <w:rsid w:val="00515678"/>
    <w:rsid w:val="00515E98"/>
    <w:rsid w:val="005163A7"/>
    <w:rsid w:val="005168BF"/>
    <w:rsid w:val="005168CD"/>
    <w:rsid w:val="005175B8"/>
    <w:rsid w:val="005177A3"/>
    <w:rsid w:val="00517868"/>
    <w:rsid w:val="00517989"/>
    <w:rsid w:val="005203F3"/>
    <w:rsid w:val="00520997"/>
    <w:rsid w:val="00520A73"/>
    <w:rsid w:val="00520F0E"/>
    <w:rsid w:val="0052291C"/>
    <w:rsid w:val="00523FAF"/>
    <w:rsid w:val="00524384"/>
    <w:rsid w:val="005243E3"/>
    <w:rsid w:val="00524C36"/>
    <w:rsid w:val="00525611"/>
    <w:rsid w:val="005259CE"/>
    <w:rsid w:val="00526095"/>
    <w:rsid w:val="00526282"/>
    <w:rsid w:val="005274D0"/>
    <w:rsid w:val="00527640"/>
    <w:rsid w:val="00527C70"/>
    <w:rsid w:val="00530E84"/>
    <w:rsid w:val="0053228D"/>
    <w:rsid w:val="00532398"/>
    <w:rsid w:val="0053278A"/>
    <w:rsid w:val="005328A5"/>
    <w:rsid w:val="00532CF1"/>
    <w:rsid w:val="00533942"/>
    <w:rsid w:val="00533B40"/>
    <w:rsid w:val="005344BA"/>
    <w:rsid w:val="00534613"/>
    <w:rsid w:val="00535E59"/>
    <w:rsid w:val="00535E84"/>
    <w:rsid w:val="005375AC"/>
    <w:rsid w:val="00537DB9"/>
    <w:rsid w:val="00540358"/>
    <w:rsid w:val="005406C3"/>
    <w:rsid w:val="005413BF"/>
    <w:rsid w:val="00541660"/>
    <w:rsid w:val="005416E3"/>
    <w:rsid w:val="00542829"/>
    <w:rsid w:val="00542921"/>
    <w:rsid w:val="0054292F"/>
    <w:rsid w:val="00542A22"/>
    <w:rsid w:val="00544085"/>
    <w:rsid w:val="005445AB"/>
    <w:rsid w:val="005450EA"/>
    <w:rsid w:val="005453FF"/>
    <w:rsid w:val="005454B6"/>
    <w:rsid w:val="005459E5"/>
    <w:rsid w:val="00545FC0"/>
    <w:rsid w:val="005460B1"/>
    <w:rsid w:val="005517E4"/>
    <w:rsid w:val="00552394"/>
    <w:rsid w:val="0055269A"/>
    <w:rsid w:val="00552EC2"/>
    <w:rsid w:val="00553874"/>
    <w:rsid w:val="00553963"/>
    <w:rsid w:val="005539AD"/>
    <w:rsid w:val="00553E2D"/>
    <w:rsid w:val="005540CB"/>
    <w:rsid w:val="00554109"/>
    <w:rsid w:val="00554B01"/>
    <w:rsid w:val="005550E8"/>
    <w:rsid w:val="005550F6"/>
    <w:rsid w:val="005565A9"/>
    <w:rsid w:val="005576C9"/>
    <w:rsid w:val="00560D50"/>
    <w:rsid w:val="00560E5B"/>
    <w:rsid w:val="00560EDD"/>
    <w:rsid w:val="005614C8"/>
    <w:rsid w:val="0056264C"/>
    <w:rsid w:val="005634DA"/>
    <w:rsid w:val="00563B47"/>
    <w:rsid w:val="0056427A"/>
    <w:rsid w:val="00564887"/>
    <w:rsid w:val="005652D8"/>
    <w:rsid w:val="00565AAB"/>
    <w:rsid w:val="0056607D"/>
    <w:rsid w:val="00566B0B"/>
    <w:rsid w:val="00567611"/>
    <w:rsid w:val="0057064A"/>
    <w:rsid w:val="005709B6"/>
    <w:rsid w:val="00571A0C"/>
    <w:rsid w:val="00571EB4"/>
    <w:rsid w:val="00571F53"/>
    <w:rsid w:val="005727BF"/>
    <w:rsid w:val="00573187"/>
    <w:rsid w:val="005736C3"/>
    <w:rsid w:val="00573E73"/>
    <w:rsid w:val="0057418B"/>
    <w:rsid w:val="00574C04"/>
    <w:rsid w:val="00575DEC"/>
    <w:rsid w:val="00576F17"/>
    <w:rsid w:val="005778D9"/>
    <w:rsid w:val="00577A9C"/>
    <w:rsid w:val="00577E9F"/>
    <w:rsid w:val="00580B4F"/>
    <w:rsid w:val="00580C71"/>
    <w:rsid w:val="00580CFF"/>
    <w:rsid w:val="005811EA"/>
    <w:rsid w:val="00583476"/>
    <w:rsid w:val="00583B43"/>
    <w:rsid w:val="00583B9C"/>
    <w:rsid w:val="00583C10"/>
    <w:rsid w:val="00584165"/>
    <w:rsid w:val="00584204"/>
    <w:rsid w:val="00584A42"/>
    <w:rsid w:val="00584A9B"/>
    <w:rsid w:val="0058597A"/>
    <w:rsid w:val="0058686C"/>
    <w:rsid w:val="00586B3A"/>
    <w:rsid w:val="00590528"/>
    <w:rsid w:val="00590654"/>
    <w:rsid w:val="005913BE"/>
    <w:rsid w:val="00591D12"/>
    <w:rsid w:val="00592CAF"/>
    <w:rsid w:val="00593634"/>
    <w:rsid w:val="00595280"/>
    <w:rsid w:val="00595956"/>
    <w:rsid w:val="005963D9"/>
    <w:rsid w:val="00597BE8"/>
    <w:rsid w:val="005A1185"/>
    <w:rsid w:val="005A19A5"/>
    <w:rsid w:val="005A1CD8"/>
    <w:rsid w:val="005A21F2"/>
    <w:rsid w:val="005A431C"/>
    <w:rsid w:val="005A4453"/>
    <w:rsid w:val="005A4B4B"/>
    <w:rsid w:val="005A4D92"/>
    <w:rsid w:val="005A56DC"/>
    <w:rsid w:val="005B0633"/>
    <w:rsid w:val="005B0A75"/>
    <w:rsid w:val="005B0D7B"/>
    <w:rsid w:val="005B0DF4"/>
    <w:rsid w:val="005B158F"/>
    <w:rsid w:val="005B1A66"/>
    <w:rsid w:val="005B2488"/>
    <w:rsid w:val="005B2843"/>
    <w:rsid w:val="005B36BA"/>
    <w:rsid w:val="005B3706"/>
    <w:rsid w:val="005B4C62"/>
    <w:rsid w:val="005B53F8"/>
    <w:rsid w:val="005B56AE"/>
    <w:rsid w:val="005B5BDD"/>
    <w:rsid w:val="005B5BEC"/>
    <w:rsid w:val="005B5FDC"/>
    <w:rsid w:val="005B6CC8"/>
    <w:rsid w:val="005B719D"/>
    <w:rsid w:val="005B79DE"/>
    <w:rsid w:val="005B7B51"/>
    <w:rsid w:val="005C035A"/>
    <w:rsid w:val="005C09E1"/>
    <w:rsid w:val="005C2A24"/>
    <w:rsid w:val="005C2BFC"/>
    <w:rsid w:val="005C382B"/>
    <w:rsid w:val="005C3E4B"/>
    <w:rsid w:val="005C45BE"/>
    <w:rsid w:val="005C4B99"/>
    <w:rsid w:val="005C5118"/>
    <w:rsid w:val="005C5ECC"/>
    <w:rsid w:val="005C6BB0"/>
    <w:rsid w:val="005C7090"/>
    <w:rsid w:val="005C7D44"/>
    <w:rsid w:val="005D0177"/>
    <w:rsid w:val="005D0F4D"/>
    <w:rsid w:val="005D14C4"/>
    <w:rsid w:val="005D1815"/>
    <w:rsid w:val="005D18CD"/>
    <w:rsid w:val="005D195C"/>
    <w:rsid w:val="005D1E42"/>
    <w:rsid w:val="005D24F4"/>
    <w:rsid w:val="005D3968"/>
    <w:rsid w:val="005D4053"/>
    <w:rsid w:val="005D4A50"/>
    <w:rsid w:val="005D4C24"/>
    <w:rsid w:val="005D4D9A"/>
    <w:rsid w:val="005D5512"/>
    <w:rsid w:val="005D69D3"/>
    <w:rsid w:val="005D6B06"/>
    <w:rsid w:val="005D6E1D"/>
    <w:rsid w:val="005D7A0D"/>
    <w:rsid w:val="005D7C72"/>
    <w:rsid w:val="005D7C7A"/>
    <w:rsid w:val="005D7DA4"/>
    <w:rsid w:val="005D7F85"/>
    <w:rsid w:val="005E0975"/>
    <w:rsid w:val="005E1071"/>
    <w:rsid w:val="005E2610"/>
    <w:rsid w:val="005E31BD"/>
    <w:rsid w:val="005E366E"/>
    <w:rsid w:val="005E36FD"/>
    <w:rsid w:val="005E3BF8"/>
    <w:rsid w:val="005E3E9A"/>
    <w:rsid w:val="005E416E"/>
    <w:rsid w:val="005E493D"/>
    <w:rsid w:val="005E5102"/>
    <w:rsid w:val="005E64F8"/>
    <w:rsid w:val="005E7A51"/>
    <w:rsid w:val="005F0BE4"/>
    <w:rsid w:val="005F1378"/>
    <w:rsid w:val="005F16E1"/>
    <w:rsid w:val="005F170E"/>
    <w:rsid w:val="005F20B1"/>
    <w:rsid w:val="005F2F57"/>
    <w:rsid w:val="005F3AF7"/>
    <w:rsid w:val="005F4E32"/>
    <w:rsid w:val="005F590E"/>
    <w:rsid w:val="005F5FBF"/>
    <w:rsid w:val="005F62E0"/>
    <w:rsid w:val="005F777B"/>
    <w:rsid w:val="005F7F21"/>
    <w:rsid w:val="006003CD"/>
    <w:rsid w:val="006006E6"/>
    <w:rsid w:val="00600BF9"/>
    <w:rsid w:val="006018C4"/>
    <w:rsid w:val="006019BC"/>
    <w:rsid w:val="006023AC"/>
    <w:rsid w:val="00602A34"/>
    <w:rsid w:val="00602A57"/>
    <w:rsid w:val="00602D2A"/>
    <w:rsid w:val="00604B43"/>
    <w:rsid w:val="00604F63"/>
    <w:rsid w:val="0060500C"/>
    <w:rsid w:val="006054CB"/>
    <w:rsid w:val="00605884"/>
    <w:rsid w:val="00605936"/>
    <w:rsid w:val="006067EC"/>
    <w:rsid w:val="0060681B"/>
    <w:rsid w:val="006078EB"/>
    <w:rsid w:val="0061026F"/>
    <w:rsid w:val="006105AD"/>
    <w:rsid w:val="00610857"/>
    <w:rsid w:val="00610A32"/>
    <w:rsid w:val="006112B2"/>
    <w:rsid w:val="00611420"/>
    <w:rsid w:val="0061162D"/>
    <w:rsid w:val="00613445"/>
    <w:rsid w:val="006134CD"/>
    <w:rsid w:val="00613A60"/>
    <w:rsid w:val="00613DB4"/>
    <w:rsid w:val="006141FA"/>
    <w:rsid w:val="0061516D"/>
    <w:rsid w:val="0061527E"/>
    <w:rsid w:val="0061559B"/>
    <w:rsid w:val="00615D65"/>
    <w:rsid w:val="00616194"/>
    <w:rsid w:val="00616570"/>
    <w:rsid w:val="00617786"/>
    <w:rsid w:val="00617913"/>
    <w:rsid w:val="0062045C"/>
    <w:rsid w:val="006204EA"/>
    <w:rsid w:val="00620A50"/>
    <w:rsid w:val="0062197D"/>
    <w:rsid w:val="00622110"/>
    <w:rsid w:val="0062218C"/>
    <w:rsid w:val="006223E2"/>
    <w:rsid w:val="00623187"/>
    <w:rsid w:val="006242FD"/>
    <w:rsid w:val="006247C0"/>
    <w:rsid w:val="00624B88"/>
    <w:rsid w:val="0062533F"/>
    <w:rsid w:val="006256E3"/>
    <w:rsid w:val="00625FEA"/>
    <w:rsid w:val="00626A5B"/>
    <w:rsid w:val="00630016"/>
    <w:rsid w:val="006301FA"/>
    <w:rsid w:val="00631499"/>
    <w:rsid w:val="00631566"/>
    <w:rsid w:val="0063164D"/>
    <w:rsid w:val="00632D59"/>
    <w:rsid w:val="00633638"/>
    <w:rsid w:val="00633C4F"/>
    <w:rsid w:val="00635017"/>
    <w:rsid w:val="00635068"/>
    <w:rsid w:val="00635683"/>
    <w:rsid w:val="006366D3"/>
    <w:rsid w:val="00637815"/>
    <w:rsid w:val="00637A20"/>
    <w:rsid w:val="00637F39"/>
    <w:rsid w:val="006408F1"/>
    <w:rsid w:val="00640AEB"/>
    <w:rsid w:val="006414B5"/>
    <w:rsid w:val="00641739"/>
    <w:rsid w:val="00641DB1"/>
    <w:rsid w:val="00642CE3"/>
    <w:rsid w:val="00642DA0"/>
    <w:rsid w:val="00644F2A"/>
    <w:rsid w:val="00645870"/>
    <w:rsid w:val="00645E49"/>
    <w:rsid w:val="00646801"/>
    <w:rsid w:val="00646D26"/>
    <w:rsid w:val="00646DE5"/>
    <w:rsid w:val="006470C0"/>
    <w:rsid w:val="0065175E"/>
    <w:rsid w:val="0065178E"/>
    <w:rsid w:val="00651A0A"/>
    <w:rsid w:val="00651A5A"/>
    <w:rsid w:val="00651C79"/>
    <w:rsid w:val="00651EF7"/>
    <w:rsid w:val="00652EC0"/>
    <w:rsid w:val="00654309"/>
    <w:rsid w:val="00655648"/>
    <w:rsid w:val="00655C78"/>
    <w:rsid w:val="00656216"/>
    <w:rsid w:val="00656968"/>
    <w:rsid w:val="00656D14"/>
    <w:rsid w:val="006600E4"/>
    <w:rsid w:val="006605C4"/>
    <w:rsid w:val="00660A5B"/>
    <w:rsid w:val="006614CC"/>
    <w:rsid w:val="00662102"/>
    <w:rsid w:val="00662282"/>
    <w:rsid w:val="00662B8E"/>
    <w:rsid w:val="00663CDE"/>
    <w:rsid w:val="006641B3"/>
    <w:rsid w:val="0066426F"/>
    <w:rsid w:val="006647DF"/>
    <w:rsid w:val="00664D81"/>
    <w:rsid w:val="00665732"/>
    <w:rsid w:val="00667C2A"/>
    <w:rsid w:val="00670399"/>
    <w:rsid w:val="00670AC4"/>
    <w:rsid w:val="00670E32"/>
    <w:rsid w:val="006716D5"/>
    <w:rsid w:val="006717A6"/>
    <w:rsid w:val="0067195B"/>
    <w:rsid w:val="006720FB"/>
    <w:rsid w:val="00672A9F"/>
    <w:rsid w:val="00673CE5"/>
    <w:rsid w:val="006742B2"/>
    <w:rsid w:val="0067443F"/>
    <w:rsid w:val="006747C8"/>
    <w:rsid w:val="00676027"/>
    <w:rsid w:val="0067627B"/>
    <w:rsid w:val="00676630"/>
    <w:rsid w:val="00676FAA"/>
    <w:rsid w:val="0067759A"/>
    <w:rsid w:val="00677B85"/>
    <w:rsid w:val="00677B98"/>
    <w:rsid w:val="0068047C"/>
    <w:rsid w:val="00681B93"/>
    <w:rsid w:val="00682585"/>
    <w:rsid w:val="00683ABA"/>
    <w:rsid w:val="00683C92"/>
    <w:rsid w:val="00684151"/>
    <w:rsid w:val="0068446C"/>
    <w:rsid w:val="006854CA"/>
    <w:rsid w:val="00685D5A"/>
    <w:rsid w:val="006874ED"/>
    <w:rsid w:val="0069052C"/>
    <w:rsid w:val="006905C4"/>
    <w:rsid w:val="006911AC"/>
    <w:rsid w:val="0069199F"/>
    <w:rsid w:val="00691F80"/>
    <w:rsid w:val="006923C6"/>
    <w:rsid w:val="00692E5D"/>
    <w:rsid w:val="00693120"/>
    <w:rsid w:val="0069399E"/>
    <w:rsid w:val="00694DE9"/>
    <w:rsid w:val="00694E20"/>
    <w:rsid w:val="00695619"/>
    <w:rsid w:val="00695D02"/>
    <w:rsid w:val="00697A43"/>
    <w:rsid w:val="006A0070"/>
    <w:rsid w:val="006A0BA9"/>
    <w:rsid w:val="006A12FE"/>
    <w:rsid w:val="006A1445"/>
    <w:rsid w:val="006A1941"/>
    <w:rsid w:val="006A2567"/>
    <w:rsid w:val="006A25FC"/>
    <w:rsid w:val="006A27C1"/>
    <w:rsid w:val="006A29A9"/>
    <w:rsid w:val="006A2F3B"/>
    <w:rsid w:val="006A3C4E"/>
    <w:rsid w:val="006A4AFE"/>
    <w:rsid w:val="006A4B18"/>
    <w:rsid w:val="006A4C1C"/>
    <w:rsid w:val="006A58A4"/>
    <w:rsid w:val="006A5AAD"/>
    <w:rsid w:val="006A5B67"/>
    <w:rsid w:val="006A6F10"/>
    <w:rsid w:val="006A743C"/>
    <w:rsid w:val="006B06FF"/>
    <w:rsid w:val="006B0AAA"/>
    <w:rsid w:val="006B0D12"/>
    <w:rsid w:val="006B10E1"/>
    <w:rsid w:val="006B1AD1"/>
    <w:rsid w:val="006B1F0D"/>
    <w:rsid w:val="006B2130"/>
    <w:rsid w:val="006B42F0"/>
    <w:rsid w:val="006B4BCC"/>
    <w:rsid w:val="006B50B8"/>
    <w:rsid w:val="006B5451"/>
    <w:rsid w:val="006B573E"/>
    <w:rsid w:val="006B6514"/>
    <w:rsid w:val="006B6D59"/>
    <w:rsid w:val="006B6DA0"/>
    <w:rsid w:val="006B7868"/>
    <w:rsid w:val="006B7B5A"/>
    <w:rsid w:val="006B7D4C"/>
    <w:rsid w:val="006B7D55"/>
    <w:rsid w:val="006C00D6"/>
    <w:rsid w:val="006C050D"/>
    <w:rsid w:val="006C098A"/>
    <w:rsid w:val="006C12CD"/>
    <w:rsid w:val="006C20D5"/>
    <w:rsid w:val="006C23C4"/>
    <w:rsid w:val="006C2DBF"/>
    <w:rsid w:val="006C34B1"/>
    <w:rsid w:val="006C3764"/>
    <w:rsid w:val="006C3A42"/>
    <w:rsid w:val="006C40E3"/>
    <w:rsid w:val="006C48C2"/>
    <w:rsid w:val="006C5B27"/>
    <w:rsid w:val="006C5C3F"/>
    <w:rsid w:val="006C6433"/>
    <w:rsid w:val="006C6452"/>
    <w:rsid w:val="006C7171"/>
    <w:rsid w:val="006C7873"/>
    <w:rsid w:val="006C7FF4"/>
    <w:rsid w:val="006D0F71"/>
    <w:rsid w:val="006D1038"/>
    <w:rsid w:val="006D141A"/>
    <w:rsid w:val="006D1430"/>
    <w:rsid w:val="006D14C5"/>
    <w:rsid w:val="006D2B3C"/>
    <w:rsid w:val="006D3EEF"/>
    <w:rsid w:val="006D42DB"/>
    <w:rsid w:val="006D4C83"/>
    <w:rsid w:val="006D68AC"/>
    <w:rsid w:val="006D6AB4"/>
    <w:rsid w:val="006D6D56"/>
    <w:rsid w:val="006D76A0"/>
    <w:rsid w:val="006E067F"/>
    <w:rsid w:val="006E09A7"/>
    <w:rsid w:val="006E1899"/>
    <w:rsid w:val="006E2CAC"/>
    <w:rsid w:val="006E2EAF"/>
    <w:rsid w:val="006E4A8D"/>
    <w:rsid w:val="006E5249"/>
    <w:rsid w:val="006E55C6"/>
    <w:rsid w:val="006E69CB"/>
    <w:rsid w:val="006E6E6A"/>
    <w:rsid w:val="006F01E5"/>
    <w:rsid w:val="006F0330"/>
    <w:rsid w:val="006F0D98"/>
    <w:rsid w:val="006F104E"/>
    <w:rsid w:val="006F1ABF"/>
    <w:rsid w:val="006F240D"/>
    <w:rsid w:val="006F32DD"/>
    <w:rsid w:val="006F5265"/>
    <w:rsid w:val="006F5AAC"/>
    <w:rsid w:val="006F5E43"/>
    <w:rsid w:val="006F645E"/>
    <w:rsid w:val="006F775E"/>
    <w:rsid w:val="0070016F"/>
    <w:rsid w:val="00700757"/>
    <w:rsid w:val="00701971"/>
    <w:rsid w:val="0070307B"/>
    <w:rsid w:val="00703CD7"/>
    <w:rsid w:val="00703D79"/>
    <w:rsid w:val="00704093"/>
    <w:rsid w:val="007042BE"/>
    <w:rsid w:val="00704759"/>
    <w:rsid w:val="00704D98"/>
    <w:rsid w:val="00705CB2"/>
    <w:rsid w:val="00705F6D"/>
    <w:rsid w:val="00705F98"/>
    <w:rsid w:val="007063AD"/>
    <w:rsid w:val="00706EE1"/>
    <w:rsid w:val="00707EEB"/>
    <w:rsid w:val="007103EE"/>
    <w:rsid w:val="0071083F"/>
    <w:rsid w:val="00712C3F"/>
    <w:rsid w:val="00712D7A"/>
    <w:rsid w:val="00713E62"/>
    <w:rsid w:val="00714009"/>
    <w:rsid w:val="00714120"/>
    <w:rsid w:val="00714D4D"/>
    <w:rsid w:val="00714D5A"/>
    <w:rsid w:val="00715392"/>
    <w:rsid w:val="007155EA"/>
    <w:rsid w:val="00715807"/>
    <w:rsid w:val="00716071"/>
    <w:rsid w:val="0071696D"/>
    <w:rsid w:val="00716DDF"/>
    <w:rsid w:val="00717084"/>
    <w:rsid w:val="00717D33"/>
    <w:rsid w:val="00717EA4"/>
    <w:rsid w:val="00717EAA"/>
    <w:rsid w:val="00717FC0"/>
    <w:rsid w:val="00720AF6"/>
    <w:rsid w:val="00721D71"/>
    <w:rsid w:val="007220CE"/>
    <w:rsid w:val="00722C16"/>
    <w:rsid w:val="00722EEB"/>
    <w:rsid w:val="00723C45"/>
    <w:rsid w:val="007249AE"/>
    <w:rsid w:val="00725A11"/>
    <w:rsid w:val="00725B3D"/>
    <w:rsid w:val="00725D53"/>
    <w:rsid w:val="00725E56"/>
    <w:rsid w:val="007260EB"/>
    <w:rsid w:val="00727762"/>
    <w:rsid w:val="00727A91"/>
    <w:rsid w:val="00727CF5"/>
    <w:rsid w:val="007308B1"/>
    <w:rsid w:val="00730B6B"/>
    <w:rsid w:val="00730EEE"/>
    <w:rsid w:val="00731739"/>
    <w:rsid w:val="0073219F"/>
    <w:rsid w:val="007322CE"/>
    <w:rsid w:val="00732809"/>
    <w:rsid w:val="0073324C"/>
    <w:rsid w:val="0073388C"/>
    <w:rsid w:val="007341F4"/>
    <w:rsid w:val="0073453D"/>
    <w:rsid w:val="00734F0B"/>
    <w:rsid w:val="00735200"/>
    <w:rsid w:val="007358F4"/>
    <w:rsid w:val="0073666F"/>
    <w:rsid w:val="00736C09"/>
    <w:rsid w:val="00737B44"/>
    <w:rsid w:val="007400BF"/>
    <w:rsid w:val="007401EF"/>
    <w:rsid w:val="00741613"/>
    <w:rsid w:val="00742235"/>
    <w:rsid w:val="00743402"/>
    <w:rsid w:val="007439A8"/>
    <w:rsid w:val="007453C0"/>
    <w:rsid w:val="0074592A"/>
    <w:rsid w:val="00746C91"/>
    <w:rsid w:val="0074727C"/>
    <w:rsid w:val="007478B0"/>
    <w:rsid w:val="00750F8C"/>
    <w:rsid w:val="00751A9B"/>
    <w:rsid w:val="00751F8A"/>
    <w:rsid w:val="00752372"/>
    <w:rsid w:val="00752BDE"/>
    <w:rsid w:val="00752E67"/>
    <w:rsid w:val="007530E6"/>
    <w:rsid w:val="007537B1"/>
    <w:rsid w:val="007538EF"/>
    <w:rsid w:val="00754B80"/>
    <w:rsid w:val="00755260"/>
    <w:rsid w:val="0075543D"/>
    <w:rsid w:val="00755A5A"/>
    <w:rsid w:val="00755DB0"/>
    <w:rsid w:val="00756B56"/>
    <w:rsid w:val="00756EC1"/>
    <w:rsid w:val="00757948"/>
    <w:rsid w:val="007579DF"/>
    <w:rsid w:val="007602CE"/>
    <w:rsid w:val="00760E54"/>
    <w:rsid w:val="00762281"/>
    <w:rsid w:val="00762790"/>
    <w:rsid w:val="00762BC2"/>
    <w:rsid w:val="00762BE7"/>
    <w:rsid w:val="00763409"/>
    <w:rsid w:val="0076388A"/>
    <w:rsid w:val="00763C29"/>
    <w:rsid w:val="00763FC3"/>
    <w:rsid w:val="00764082"/>
    <w:rsid w:val="007640CF"/>
    <w:rsid w:val="007644BA"/>
    <w:rsid w:val="00764712"/>
    <w:rsid w:val="007669FB"/>
    <w:rsid w:val="007674BC"/>
    <w:rsid w:val="007678EB"/>
    <w:rsid w:val="0077102B"/>
    <w:rsid w:val="00773AEB"/>
    <w:rsid w:val="007745EF"/>
    <w:rsid w:val="00775917"/>
    <w:rsid w:val="00775BAC"/>
    <w:rsid w:val="00776AB6"/>
    <w:rsid w:val="00777773"/>
    <w:rsid w:val="007814DF"/>
    <w:rsid w:val="007819DE"/>
    <w:rsid w:val="00782977"/>
    <w:rsid w:val="0078349F"/>
    <w:rsid w:val="00783529"/>
    <w:rsid w:val="00783739"/>
    <w:rsid w:val="007839A7"/>
    <w:rsid w:val="00783B1B"/>
    <w:rsid w:val="007844B6"/>
    <w:rsid w:val="00784565"/>
    <w:rsid w:val="0078568D"/>
    <w:rsid w:val="0078611F"/>
    <w:rsid w:val="00787175"/>
    <w:rsid w:val="0078749B"/>
    <w:rsid w:val="00790425"/>
    <w:rsid w:val="00790A6D"/>
    <w:rsid w:val="00791C01"/>
    <w:rsid w:val="0079226A"/>
    <w:rsid w:val="00792480"/>
    <w:rsid w:val="007926FA"/>
    <w:rsid w:val="00792B1C"/>
    <w:rsid w:val="00793E68"/>
    <w:rsid w:val="007940DA"/>
    <w:rsid w:val="007952EC"/>
    <w:rsid w:val="00796434"/>
    <w:rsid w:val="007965CA"/>
    <w:rsid w:val="00796D0D"/>
    <w:rsid w:val="00797F26"/>
    <w:rsid w:val="007A0079"/>
    <w:rsid w:val="007A0113"/>
    <w:rsid w:val="007A02D6"/>
    <w:rsid w:val="007A06C1"/>
    <w:rsid w:val="007A0C2B"/>
    <w:rsid w:val="007A193D"/>
    <w:rsid w:val="007A20BC"/>
    <w:rsid w:val="007A21F5"/>
    <w:rsid w:val="007A29C0"/>
    <w:rsid w:val="007A3690"/>
    <w:rsid w:val="007A3713"/>
    <w:rsid w:val="007A43D7"/>
    <w:rsid w:val="007A4BC4"/>
    <w:rsid w:val="007A5488"/>
    <w:rsid w:val="007A59A9"/>
    <w:rsid w:val="007A5B9A"/>
    <w:rsid w:val="007A5C2A"/>
    <w:rsid w:val="007A64F6"/>
    <w:rsid w:val="007A6F7F"/>
    <w:rsid w:val="007A7612"/>
    <w:rsid w:val="007A77D7"/>
    <w:rsid w:val="007A7C33"/>
    <w:rsid w:val="007A7CE0"/>
    <w:rsid w:val="007B01FD"/>
    <w:rsid w:val="007B0884"/>
    <w:rsid w:val="007B0ADE"/>
    <w:rsid w:val="007B0F0F"/>
    <w:rsid w:val="007B18D8"/>
    <w:rsid w:val="007B1BBA"/>
    <w:rsid w:val="007B2011"/>
    <w:rsid w:val="007B2659"/>
    <w:rsid w:val="007B2674"/>
    <w:rsid w:val="007B2A9D"/>
    <w:rsid w:val="007B3421"/>
    <w:rsid w:val="007B365C"/>
    <w:rsid w:val="007B427E"/>
    <w:rsid w:val="007B4571"/>
    <w:rsid w:val="007B5074"/>
    <w:rsid w:val="007B5C7B"/>
    <w:rsid w:val="007B65C1"/>
    <w:rsid w:val="007B7C19"/>
    <w:rsid w:val="007B7C57"/>
    <w:rsid w:val="007C1CA6"/>
    <w:rsid w:val="007C1D42"/>
    <w:rsid w:val="007C2D4E"/>
    <w:rsid w:val="007C2DD1"/>
    <w:rsid w:val="007C3150"/>
    <w:rsid w:val="007C44A1"/>
    <w:rsid w:val="007C6D64"/>
    <w:rsid w:val="007C7389"/>
    <w:rsid w:val="007D0CD2"/>
    <w:rsid w:val="007D0E97"/>
    <w:rsid w:val="007D0FB6"/>
    <w:rsid w:val="007D1552"/>
    <w:rsid w:val="007D22C9"/>
    <w:rsid w:val="007D26DD"/>
    <w:rsid w:val="007D34E9"/>
    <w:rsid w:val="007D37E0"/>
    <w:rsid w:val="007D4E06"/>
    <w:rsid w:val="007D4E96"/>
    <w:rsid w:val="007D5EAF"/>
    <w:rsid w:val="007E047F"/>
    <w:rsid w:val="007E0B44"/>
    <w:rsid w:val="007E0BC6"/>
    <w:rsid w:val="007E0E36"/>
    <w:rsid w:val="007E2407"/>
    <w:rsid w:val="007E2D90"/>
    <w:rsid w:val="007E2E1C"/>
    <w:rsid w:val="007E2E7E"/>
    <w:rsid w:val="007E356E"/>
    <w:rsid w:val="007E362D"/>
    <w:rsid w:val="007E3E35"/>
    <w:rsid w:val="007E4E5C"/>
    <w:rsid w:val="007E5A94"/>
    <w:rsid w:val="007E639E"/>
    <w:rsid w:val="007E74F9"/>
    <w:rsid w:val="007E7A49"/>
    <w:rsid w:val="007F0370"/>
    <w:rsid w:val="007F0916"/>
    <w:rsid w:val="007F0E0C"/>
    <w:rsid w:val="007F1CFE"/>
    <w:rsid w:val="007F1DBA"/>
    <w:rsid w:val="007F220C"/>
    <w:rsid w:val="007F464B"/>
    <w:rsid w:val="007F4E55"/>
    <w:rsid w:val="007F5743"/>
    <w:rsid w:val="007F6E58"/>
    <w:rsid w:val="00801253"/>
    <w:rsid w:val="00801F1B"/>
    <w:rsid w:val="0080212D"/>
    <w:rsid w:val="00802659"/>
    <w:rsid w:val="00802849"/>
    <w:rsid w:val="008031F1"/>
    <w:rsid w:val="00803D6D"/>
    <w:rsid w:val="00803DCE"/>
    <w:rsid w:val="008040F9"/>
    <w:rsid w:val="00804CB7"/>
    <w:rsid w:val="00805124"/>
    <w:rsid w:val="00805DE2"/>
    <w:rsid w:val="00806031"/>
    <w:rsid w:val="008062D8"/>
    <w:rsid w:val="008067FA"/>
    <w:rsid w:val="00806826"/>
    <w:rsid w:val="00807795"/>
    <w:rsid w:val="00807D38"/>
    <w:rsid w:val="00807F96"/>
    <w:rsid w:val="008119BD"/>
    <w:rsid w:val="00811CE4"/>
    <w:rsid w:val="00812247"/>
    <w:rsid w:val="00812B19"/>
    <w:rsid w:val="008138F5"/>
    <w:rsid w:val="00813C3A"/>
    <w:rsid w:val="00813FEE"/>
    <w:rsid w:val="0081487C"/>
    <w:rsid w:val="00814BCC"/>
    <w:rsid w:val="00814EED"/>
    <w:rsid w:val="00817155"/>
    <w:rsid w:val="008176B0"/>
    <w:rsid w:val="00817A05"/>
    <w:rsid w:val="00817BE4"/>
    <w:rsid w:val="00817D4E"/>
    <w:rsid w:val="00820771"/>
    <w:rsid w:val="008207D2"/>
    <w:rsid w:val="008213B8"/>
    <w:rsid w:val="00821537"/>
    <w:rsid w:val="00821A5E"/>
    <w:rsid w:val="00821EC9"/>
    <w:rsid w:val="00821FE8"/>
    <w:rsid w:val="00823786"/>
    <w:rsid w:val="00823BA7"/>
    <w:rsid w:val="00823C56"/>
    <w:rsid w:val="0082417C"/>
    <w:rsid w:val="00824367"/>
    <w:rsid w:val="00824E63"/>
    <w:rsid w:val="00825648"/>
    <w:rsid w:val="00826732"/>
    <w:rsid w:val="00826F8C"/>
    <w:rsid w:val="0082717D"/>
    <w:rsid w:val="0082761D"/>
    <w:rsid w:val="00830236"/>
    <w:rsid w:val="0083024F"/>
    <w:rsid w:val="00830463"/>
    <w:rsid w:val="00830695"/>
    <w:rsid w:val="00831675"/>
    <w:rsid w:val="00831CE7"/>
    <w:rsid w:val="00831D81"/>
    <w:rsid w:val="00831F56"/>
    <w:rsid w:val="008320B8"/>
    <w:rsid w:val="0083214B"/>
    <w:rsid w:val="0083291F"/>
    <w:rsid w:val="008331EB"/>
    <w:rsid w:val="008336F1"/>
    <w:rsid w:val="00833C87"/>
    <w:rsid w:val="008356EB"/>
    <w:rsid w:val="00835C39"/>
    <w:rsid w:val="00837569"/>
    <w:rsid w:val="00837880"/>
    <w:rsid w:val="008401AA"/>
    <w:rsid w:val="00840902"/>
    <w:rsid w:val="00840A99"/>
    <w:rsid w:val="00840FC0"/>
    <w:rsid w:val="00841DED"/>
    <w:rsid w:val="008425A0"/>
    <w:rsid w:val="00842D07"/>
    <w:rsid w:val="00843CC2"/>
    <w:rsid w:val="00843E7F"/>
    <w:rsid w:val="0084402F"/>
    <w:rsid w:val="00844CA0"/>
    <w:rsid w:val="00844E44"/>
    <w:rsid w:val="00845285"/>
    <w:rsid w:val="00845E3B"/>
    <w:rsid w:val="00846425"/>
    <w:rsid w:val="00846DFB"/>
    <w:rsid w:val="00846FFA"/>
    <w:rsid w:val="00847007"/>
    <w:rsid w:val="00850478"/>
    <w:rsid w:val="00850BBC"/>
    <w:rsid w:val="00850CA6"/>
    <w:rsid w:val="008515E0"/>
    <w:rsid w:val="00851BD1"/>
    <w:rsid w:val="00851DC6"/>
    <w:rsid w:val="00851F5A"/>
    <w:rsid w:val="00851F91"/>
    <w:rsid w:val="00852FEC"/>
    <w:rsid w:val="00853652"/>
    <w:rsid w:val="00853FAD"/>
    <w:rsid w:val="00853FEA"/>
    <w:rsid w:val="00854392"/>
    <w:rsid w:val="00854724"/>
    <w:rsid w:val="00854D3F"/>
    <w:rsid w:val="00855DAB"/>
    <w:rsid w:val="0085658E"/>
    <w:rsid w:val="00857945"/>
    <w:rsid w:val="00857DDB"/>
    <w:rsid w:val="00860574"/>
    <w:rsid w:val="00860A20"/>
    <w:rsid w:val="00860D04"/>
    <w:rsid w:val="00860DBA"/>
    <w:rsid w:val="00860F60"/>
    <w:rsid w:val="00861ECE"/>
    <w:rsid w:val="00862151"/>
    <w:rsid w:val="00862B84"/>
    <w:rsid w:val="00863343"/>
    <w:rsid w:val="008636F6"/>
    <w:rsid w:val="00863739"/>
    <w:rsid w:val="00863C6C"/>
    <w:rsid w:val="00865F0F"/>
    <w:rsid w:val="00866DCB"/>
    <w:rsid w:val="00867639"/>
    <w:rsid w:val="00867709"/>
    <w:rsid w:val="00867C48"/>
    <w:rsid w:val="00870129"/>
    <w:rsid w:val="00870605"/>
    <w:rsid w:val="0087092C"/>
    <w:rsid w:val="00870F8F"/>
    <w:rsid w:val="008711CB"/>
    <w:rsid w:val="008713A8"/>
    <w:rsid w:val="00871A81"/>
    <w:rsid w:val="00873448"/>
    <w:rsid w:val="0087354E"/>
    <w:rsid w:val="00873FD4"/>
    <w:rsid w:val="00874EB8"/>
    <w:rsid w:val="00875439"/>
    <w:rsid w:val="0087574D"/>
    <w:rsid w:val="008760AD"/>
    <w:rsid w:val="00877662"/>
    <w:rsid w:val="00877F26"/>
    <w:rsid w:val="0088010E"/>
    <w:rsid w:val="008807CC"/>
    <w:rsid w:val="0088198F"/>
    <w:rsid w:val="00882258"/>
    <w:rsid w:val="0088304A"/>
    <w:rsid w:val="0088719A"/>
    <w:rsid w:val="0088740B"/>
    <w:rsid w:val="008876A2"/>
    <w:rsid w:val="0088793B"/>
    <w:rsid w:val="00887B2C"/>
    <w:rsid w:val="00887C00"/>
    <w:rsid w:val="0089155C"/>
    <w:rsid w:val="00891761"/>
    <w:rsid w:val="008925B1"/>
    <w:rsid w:val="008933E8"/>
    <w:rsid w:val="00893536"/>
    <w:rsid w:val="00893C4C"/>
    <w:rsid w:val="00894FCF"/>
    <w:rsid w:val="0089590D"/>
    <w:rsid w:val="0089642D"/>
    <w:rsid w:val="00896E58"/>
    <w:rsid w:val="00897990"/>
    <w:rsid w:val="008979CC"/>
    <w:rsid w:val="00897A60"/>
    <w:rsid w:val="00897B35"/>
    <w:rsid w:val="008A0A97"/>
    <w:rsid w:val="008A1F4E"/>
    <w:rsid w:val="008A2C14"/>
    <w:rsid w:val="008A2FE1"/>
    <w:rsid w:val="008A3593"/>
    <w:rsid w:val="008A3F57"/>
    <w:rsid w:val="008A401E"/>
    <w:rsid w:val="008A41E8"/>
    <w:rsid w:val="008A4845"/>
    <w:rsid w:val="008A5567"/>
    <w:rsid w:val="008A6051"/>
    <w:rsid w:val="008A70BA"/>
    <w:rsid w:val="008A7B51"/>
    <w:rsid w:val="008B0E97"/>
    <w:rsid w:val="008B1E6C"/>
    <w:rsid w:val="008B344F"/>
    <w:rsid w:val="008B3FA3"/>
    <w:rsid w:val="008B4098"/>
    <w:rsid w:val="008B43F8"/>
    <w:rsid w:val="008B4F11"/>
    <w:rsid w:val="008B4FDC"/>
    <w:rsid w:val="008B5D00"/>
    <w:rsid w:val="008B6396"/>
    <w:rsid w:val="008B6BD3"/>
    <w:rsid w:val="008B6DCF"/>
    <w:rsid w:val="008B7590"/>
    <w:rsid w:val="008B7E44"/>
    <w:rsid w:val="008B7FD9"/>
    <w:rsid w:val="008C012A"/>
    <w:rsid w:val="008C0FAA"/>
    <w:rsid w:val="008C1688"/>
    <w:rsid w:val="008C392C"/>
    <w:rsid w:val="008C3ABF"/>
    <w:rsid w:val="008C3F4B"/>
    <w:rsid w:val="008C448F"/>
    <w:rsid w:val="008C64E0"/>
    <w:rsid w:val="008C6648"/>
    <w:rsid w:val="008C6AB3"/>
    <w:rsid w:val="008C7093"/>
    <w:rsid w:val="008C7455"/>
    <w:rsid w:val="008C7F56"/>
    <w:rsid w:val="008D00CD"/>
    <w:rsid w:val="008D0B2D"/>
    <w:rsid w:val="008D10A5"/>
    <w:rsid w:val="008D10BD"/>
    <w:rsid w:val="008D1BF2"/>
    <w:rsid w:val="008D1D6B"/>
    <w:rsid w:val="008D2657"/>
    <w:rsid w:val="008D2752"/>
    <w:rsid w:val="008D4084"/>
    <w:rsid w:val="008D4A70"/>
    <w:rsid w:val="008D601E"/>
    <w:rsid w:val="008D7318"/>
    <w:rsid w:val="008D7359"/>
    <w:rsid w:val="008D7BE8"/>
    <w:rsid w:val="008E0032"/>
    <w:rsid w:val="008E09DB"/>
    <w:rsid w:val="008E0DCE"/>
    <w:rsid w:val="008E19AE"/>
    <w:rsid w:val="008E1A12"/>
    <w:rsid w:val="008E1F15"/>
    <w:rsid w:val="008E25C5"/>
    <w:rsid w:val="008E3E08"/>
    <w:rsid w:val="008E4862"/>
    <w:rsid w:val="008E4AED"/>
    <w:rsid w:val="008E55FB"/>
    <w:rsid w:val="008E7D1C"/>
    <w:rsid w:val="008F0132"/>
    <w:rsid w:val="008F04D9"/>
    <w:rsid w:val="008F0EF4"/>
    <w:rsid w:val="008F14A2"/>
    <w:rsid w:val="008F2DF6"/>
    <w:rsid w:val="008F3EE8"/>
    <w:rsid w:val="008F424E"/>
    <w:rsid w:val="008F4856"/>
    <w:rsid w:val="008F516B"/>
    <w:rsid w:val="008F549E"/>
    <w:rsid w:val="008F5C29"/>
    <w:rsid w:val="008F6C33"/>
    <w:rsid w:val="008F7227"/>
    <w:rsid w:val="00900193"/>
    <w:rsid w:val="00900A79"/>
    <w:rsid w:val="00900B59"/>
    <w:rsid w:val="00901B67"/>
    <w:rsid w:val="00901E7C"/>
    <w:rsid w:val="00903318"/>
    <w:rsid w:val="00904B14"/>
    <w:rsid w:val="00904D74"/>
    <w:rsid w:val="00904D96"/>
    <w:rsid w:val="00905F60"/>
    <w:rsid w:val="00906C65"/>
    <w:rsid w:val="009078D2"/>
    <w:rsid w:val="00910015"/>
    <w:rsid w:val="00910278"/>
    <w:rsid w:val="009104A5"/>
    <w:rsid w:val="0091091F"/>
    <w:rsid w:val="00911642"/>
    <w:rsid w:val="009118EF"/>
    <w:rsid w:val="0091274D"/>
    <w:rsid w:val="00912B7B"/>
    <w:rsid w:val="009133A0"/>
    <w:rsid w:val="00913525"/>
    <w:rsid w:val="009137C7"/>
    <w:rsid w:val="00914318"/>
    <w:rsid w:val="00914452"/>
    <w:rsid w:val="009148F9"/>
    <w:rsid w:val="00914908"/>
    <w:rsid w:val="00915685"/>
    <w:rsid w:val="00916593"/>
    <w:rsid w:val="009165EA"/>
    <w:rsid w:val="009175AD"/>
    <w:rsid w:val="00917DBF"/>
    <w:rsid w:val="0092019C"/>
    <w:rsid w:val="00920960"/>
    <w:rsid w:val="0092198B"/>
    <w:rsid w:val="00922797"/>
    <w:rsid w:val="009227C8"/>
    <w:rsid w:val="00922DAD"/>
    <w:rsid w:val="00923455"/>
    <w:rsid w:val="0092491F"/>
    <w:rsid w:val="00924C1E"/>
    <w:rsid w:val="0092514B"/>
    <w:rsid w:val="00925269"/>
    <w:rsid w:val="00925362"/>
    <w:rsid w:val="00925775"/>
    <w:rsid w:val="00927957"/>
    <w:rsid w:val="00930FCE"/>
    <w:rsid w:val="0093190C"/>
    <w:rsid w:val="00931F1A"/>
    <w:rsid w:val="009323DB"/>
    <w:rsid w:val="00932F6C"/>
    <w:rsid w:val="009331BD"/>
    <w:rsid w:val="00933A7A"/>
    <w:rsid w:val="00933ADA"/>
    <w:rsid w:val="00933AEF"/>
    <w:rsid w:val="009343C4"/>
    <w:rsid w:val="00934BEE"/>
    <w:rsid w:val="00934E1B"/>
    <w:rsid w:val="00934ED7"/>
    <w:rsid w:val="009358FE"/>
    <w:rsid w:val="009362F5"/>
    <w:rsid w:val="009374EE"/>
    <w:rsid w:val="009375EF"/>
    <w:rsid w:val="00937945"/>
    <w:rsid w:val="0094098F"/>
    <w:rsid w:val="009409C8"/>
    <w:rsid w:val="00940EA3"/>
    <w:rsid w:val="00940F7B"/>
    <w:rsid w:val="009410BE"/>
    <w:rsid w:val="00941684"/>
    <w:rsid w:val="009419A3"/>
    <w:rsid w:val="00941A32"/>
    <w:rsid w:val="00941AF9"/>
    <w:rsid w:val="009426EE"/>
    <w:rsid w:val="00942EE8"/>
    <w:rsid w:val="0094330F"/>
    <w:rsid w:val="00945BAD"/>
    <w:rsid w:val="009463E5"/>
    <w:rsid w:val="009472F3"/>
    <w:rsid w:val="00950184"/>
    <w:rsid w:val="00952641"/>
    <w:rsid w:val="0095294B"/>
    <w:rsid w:val="00952E73"/>
    <w:rsid w:val="009531D8"/>
    <w:rsid w:val="009548DD"/>
    <w:rsid w:val="0095494C"/>
    <w:rsid w:val="00954C09"/>
    <w:rsid w:val="00955DC3"/>
    <w:rsid w:val="00956153"/>
    <w:rsid w:val="00956347"/>
    <w:rsid w:val="00956E9D"/>
    <w:rsid w:val="009572DF"/>
    <w:rsid w:val="00957409"/>
    <w:rsid w:val="00960075"/>
    <w:rsid w:val="00960545"/>
    <w:rsid w:val="00960CD1"/>
    <w:rsid w:val="00960DCA"/>
    <w:rsid w:val="009614AC"/>
    <w:rsid w:val="0096246E"/>
    <w:rsid w:val="0096259A"/>
    <w:rsid w:val="00962A3A"/>
    <w:rsid w:val="009633C9"/>
    <w:rsid w:val="00963CB7"/>
    <w:rsid w:val="00964CAA"/>
    <w:rsid w:val="009655D2"/>
    <w:rsid w:val="00965A4C"/>
    <w:rsid w:val="00965CAC"/>
    <w:rsid w:val="00966A12"/>
    <w:rsid w:val="00966D9A"/>
    <w:rsid w:val="00967BB2"/>
    <w:rsid w:val="009706C1"/>
    <w:rsid w:val="00971273"/>
    <w:rsid w:val="009714EF"/>
    <w:rsid w:val="009717B5"/>
    <w:rsid w:val="00971D16"/>
    <w:rsid w:val="00974387"/>
    <w:rsid w:val="00976ECC"/>
    <w:rsid w:val="00976F45"/>
    <w:rsid w:val="00977DC1"/>
    <w:rsid w:val="00980510"/>
    <w:rsid w:val="00980DEF"/>
    <w:rsid w:val="00981898"/>
    <w:rsid w:val="00982FC1"/>
    <w:rsid w:val="009836C1"/>
    <w:rsid w:val="00984263"/>
    <w:rsid w:val="00984397"/>
    <w:rsid w:val="00984510"/>
    <w:rsid w:val="00985C32"/>
    <w:rsid w:val="00985D2D"/>
    <w:rsid w:val="00987014"/>
    <w:rsid w:val="00987FB9"/>
    <w:rsid w:val="00990535"/>
    <w:rsid w:val="00991738"/>
    <w:rsid w:val="00993132"/>
    <w:rsid w:val="00994CCA"/>
    <w:rsid w:val="0099519F"/>
    <w:rsid w:val="00996524"/>
    <w:rsid w:val="00996942"/>
    <w:rsid w:val="00996C79"/>
    <w:rsid w:val="009A0227"/>
    <w:rsid w:val="009A0E12"/>
    <w:rsid w:val="009A1212"/>
    <w:rsid w:val="009A16D3"/>
    <w:rsid w:val="009A1C45"/>
    <w:rsid w:val="009A23C7"/>
    <w:rsid w:val="009A29EA"/>
    <w:rsid w:val="009A2ABA"/>
    <w:rsid w:val="009A323E"/>
    <w:rsid w:val="009A3753"/>
    <w:rsid w:val="009A3BA6"/>
    <w:rsid w:val="009A5BA9"/>
    <w:rsid w:val="009A5F88"/>
    <w:rsid w:val="009A63C2"/>
    <w:rsid w:val="009A6555"/>
    <w:rsid w:val="009A7F37"/>
    <w:rsid w:val="009A7F68"/>
    <w:rsid w:val="009B03DA"/>
    <w:rsid w:val="009B12BA"/>
    <w:rsid w:val="009B2BE0"/>
    <w:rsid w:val="009B2C07"/>
    <w:rsid w:val="009B50FE"/>
    <w:rsid w:val="009B5105"/>
    <w:rsid w:val="009B6CB0"/>
    <w:rsid w:val="009B7A00"/>
    <w:rsid w:val="009B7CF3"/>
    <w:rsid w:val="009C01B9"/>
    <w:rsid w:val="009C0389"/>
    <w:rsid w:val="009C0583"/>
    <w:rsid w:val="009C1727"/>
    <w:rsid w:val="009C17B9"/>
    <w:rsid w:val="009C1D79"/>
    <w:rsid w:val="009C2615"/>
    <w:rsid w:val="009C3520"/>
    <w:rsid w:val="009C37ED"/>
    <w:rsid w:val="009C3DFE"/>
    <w:rsid w:val="009C4F38"/>
    <w:rsid w:val="009C5143"/>
    <w:rsid w:val="009C51AE"/>
    <w:rsid w:val="009C5D7D"/>
    <w:rsid w:val="009C6D84"/>
    <w:rsid w:val="009C6FCE"/>
    <w:rsid w:val="009C7A21"/>
    <w:rsid w:val="009C7F45"/>
    <w:rsid w:val="009D1CD7"/>
    <w:rsid w:val="009D1F85"/>
    <w:rsid w:val="009D239E"/>
    <w:rsid w:val="009D2B18"/>
    <w:rsid w:val="009D2D67"/>
    <w:rsid w:val="009D44FC"/>
    <w:rsid w:val="009D5468"/>
    <w:rsid w:val="009D6D05"/>
    <w:rsid w:val="009D780A"/>
    <w:rsid w:val="009E0824"/>
    <w:rsid w:val="009E0941"/>
    <w:rsid w:val="009E10F6"/>
    <w:rsid w:val="009E18D0"/>
    <w:rsid w:val="009E1A0E"/>
    <w:rsid w:val="009E1B61"/>
    <w:rsid w:val="009E2996"/>
    <w:rsid w:val="009E2C30"/>
    <w:rsid w:val="009E2CD8"/>
    <w:rsid w:val="009E2DB9"/>
    <w:rsid w:val="009E3676"/>
    <w:rsid w:val="009E3E31"/>
    <w:rsid w:val="009E48F7"/>
    <w:rsid w:val="009E5341"/>
    <w:rsid w:val="009E5D05"/>
    <w:rsid w:val="009E6216"/>
    <w:rsid w:val="009E6486"/>
    <w:rsid w:val="009E653C"/>
    <w:rsid w:val="009E66C2"/>
    <w:rsid w:val="009F068A"/>
    <w:rsid w:val="009F0775"/>
    <w:rsid w:val="009F0EAD"/>
    <w:rsid w:val="009F2555"/>
    <w:rsid w:val="009F29BC"/>
    <w:rsid w:val="009F2FD8"/>
    <w:rsid w:val="009F34AB"/>
    <w:rsid w:val="009F4B5C"/>
    <w:rsid w:val="009F5302"/>
    <w:rsid w:val="009F66A5"/>
    <w:rsid w:val="009F6CB6"/>
    <w:rsid w:val="009F7423"/>
    <w:rsid w:val="009F79BB"/>
    <w:rsid w:val="009F7B14"/>
    <w:rsid w:val="00A00E60"/>
    <w:rsid w:val="00A00F0A"/>
    <w:rsid w:val="00A0102A"/>
    <w:rsid w:val="00A0187E"/>
    <w:rsid w:val="00A024C3"/>
    <w:rsid w:val="00A02AEF"/>
    <w:rsid w:val="00A02BB2"/>
    <w:rsid w:val="00A03451"/>
    <w:rsid w:val="00A0379C"/>
    <w:rsid w:val="00A045C9"/>
    <w:rsid w:val="00A05657"/>
    <w:rsid w:val="00A058EB"/>
    <w:rsid w:val="00A06C45"/>
    <w:rsid w:val="00A06FF2"/>
    <w:rsid w:val="00A07410"/>
    <w:rsid w:val="00A074C9"/>
    <w:rsid w:val="00A07567"/>
    <w:rsid w:val="00A077AE"/>
    <w:rsid w:val="00A07B73"/>
    <w:rsid w:val="00A07BAB"/>
    <w:rsid w:val="00A07E9B"/>
    <w:rsid w:val="00A07FB0"/>
    <w:rsid w:val="00A1121E"/>
    <w:rsid w:val="00A119D0"/>
    <w:rsid w:val="00A122AC"/>
    <w:rsid w:val="00A12313"/>
    <w:rsid w:val="00A124F3"/>
    <w:rsid w:val="00A125A7"/>
    <w:rsid w:val="00A1292E"/>
    <w:rsid w:val="00A13517"/>
    <w:rsid w:val="00A149C6"/>
    <w:rsid w:val="00A15CDC"/>
    <w:rsid w:val="00A163C4"/>
    <w:rsid w:val="00A16542"/>
    <w:rsid w:val="00A17A03"/>
    <w:rsid w:val="00A17AD5"/>
    <w:rsid w:val="00A20DE5"/>
    <w:rsid w:val="00A21CA5"/>
    <w:rsid w:val="00A22681"/>
    <w:rsid w:val="00A228D0"/>
    <w:rsid w:val="00A2490C"/>
    <w:rsid w:val="00A24CF8"/>
    <w:rsid w:val="00A254F6"/>
    <w:rsid w:val="00A26EAE"/>
    <w:rsid w:val="00A27004"/>
    <w:rsid w:val="00A27035"/>
    <w:rsid w:val="00A271F4"/>
    <w:rsid w:val="00A27F1C"/>
    <w:rsid w:val="00A30528"/>
    <w:rsid w:val="00A31712"/>
    <w:rsid w:val="00A31724"/>
    <w:rsid w:val="00A31B3F"/>
    <w:rsid w:val="00A31B9F"/>
    <w:rsid w:val="00A31F57"/>
    <w:rsid w:val="00A32719"/>
    <w:rsid w:val="00A328E5"/>
    <w:rsid w:val="00A3413E"/>
    <w:rsid w:val="00A34798"/>
    <w:rsid w:val="00A34E87"/>
    <w:rsid w:val="00A35420"/>
    <w:rsid w:val="00A35450"/>
    <w:rsid w:val="00A3742A"/>
    <w:rsid w:val="00A3754D"/>
    <w:rsid w:val="00A378DB"/>
    <w:rsid w:val="00A37FDB"/>
    <w:rsid w:val="00A406DC"/>
    <w:rsid w:val="00A40B28"/>
    <w:rsid w:val="00A412CD"/>
    <w:rsid w:val="00A415B3"/>
    <w:rsid w:val="00A41995"/>
    <w:rsid w:val="00A42AB5"/>
    <w:rsid w:val="00A4386D"/>
    <w:rsid w:val="00A43CCC"/>
    <w:rsid w:val="00A44E61"/>
    <w:rsid w:val="00A44E85"/>
    <w:rsid w:val="00A45ED4"/>
    <w:rsid w:val="00A46504"/>
    <w:rsid w:val="00A46EDC"/>
    <w:rsid w:val="00A473A6"/>
    <w:rsid w:val="00A474D8"/>
    <w:rsid w:val="00A478F9"/>
    <w:rsid w:val="00A47F8B"/>
    <w:rsid w:val="00A50ED7"/>
    <w:rsid w:val="00A5111D"/>
    <w:rsid w:val="00A513AC"/>
    <w:rsid w:val="00A53344"/>
    <w:rsid w:val="00A53F78"/>
    <w:rsid w:val="00A546E3"/>
    <w:rsid w:val="00A55421"/>
    <w:rsid w:val="00A56095"/>
    <w:rsid w:val="00A56EA0"/>
    <w:rsid w:val="00A57831"/>
    <w:rsid w:val="00A579D4"/>
    <w:rsid w:val="00A57A25"/>
    <w:rsid w:val="00A60305"/>
    <w:rsid w:val="00A604DF"/>
    <w:rsid w:val="00A61888"/>
    <w:rsid w:val="00A61EEA"/>
    <w:rsid w:val="00A624EF"/>
    <w:rsid w:val="00A624F8"/>
    <w:rsid w:val="00A62AED"/>
    <w:rsid w:val="00A6329A"/>
    <w:rsid w:val="00A636BB"/>
    <w:rsid w:val="00A64146"/>
    <w:rsid w:val="00A6455D"/>
    <w:rsid w:val="00A64FAA"/>
    <w:rsid w:val="00A66236"/>
    <w:rsid w:val="00A677F9"/>
    <w:rsid w:val="00A70290"/>
    <w:rsid w:val="00A70622"/>
    <w:rsid w:val="00A71254"/>
    <w:rsid w:val="00A712F1"/>
    <w:rsid w:val="00A716C7"/>
    <w:rsid w:val="00A7253F"/>
    <w:rsid w:val="00A72848"/>
    <w:rsid w:val="00A72936"/>
    <w:rsid w:val="00A730DB"/>
    <w:rsid w:val="00A73F41"/>
    <w:rsid w:val="00A740FD"/>
    <w:rsid w:val="00A74169"/>
    <w:rsid w:val="00A74616"/>
    <w:rsid w:val="00A7462A"/>
    <w:rsid w:val="00A7497D"/>
    <w:rsid w:val="00A753BA"/>
    <w:rsid w:val="00A7630E"/>
    <w:rsid w:val="00A773BD"/>
    <w:rsid w:val="00A7744A"/>
    <w:rsid w:val="00A8000B"/>
    <w:rsid w:val="00A808CB"/>
    <w:rsid w:val="00A8106B"/>
    <w:rsid w:val="00A81C52"/>
    <w:rsid w:val="00A8274E"/>
    <w:rsid w:val="00A855B9"/>
    <w:rsid w:val="00A855C0"/>
    <w:rsid w:val="00A85A97"/>
    <w:rsid w:val="00A85AC7"/>
    <w:rsid w:val="00A866AD"/>
    <w:rsid w:val="00A86AC4"/>
    <w:rsid w:val="00A86E00"/>
    <w:rsid w:val="00A8721C"/>
    <w:rsid w:val="00A90328"/>
    <w:rsid w:val="00A90429"/>
    <w:rsid w:val="00A90446"/>
    <w:rsid w:val="00A9129D"/>
    <w:rsid w:val="00A91E2F"/>
    <w:rsid w:val="00A921C7"/>
    <w:rsid w:val="00A92C95"/>
    <w:rsid w:val="00A92F77"/>
    <w:rsid w:val="00A93384"/>
    <w:rsid w:val="00A9378C"/>
    <w:rsid w:val="00A93CCF"/>
    <w:rsid w:val="00A94415"/>
    <w:rsid w:val="00A957D9"/>
    <w:rsid w:val="00A960C5"/>
    <w:rsid w:val="00A971A4"/>
    <w:rsid w:val="00AA0D25"/>
    <w:rsid w:val="00AA0E0B"/>
    <w:rsid w:val="00AA15E0"/>
    <w:rsid w:val="00AA42D8"/>
    <w:rsid w:val="00AA4699"/>
    <w:rsid w:val="00AA4700"/>
    <w:rsid w:val="00AA55A0"/>
    <w:rsid w:val="00AA57C4"/>
    <w:rsid w:val="00AA5AAD"/>
    <w:rsid w:val="00AA5C74"/>
    <w:rsid w:val="00AA66D6"/>
    <w:rsid w:val="00AA7CF3"/>
    <w:rsid w:val="00AA7D0B"/>
    <w:rsid w:val="00AB0246"/>
    <w:rsid w:val="00AB0998"/>
    <w:rsid w:val="00AB0A11"/>
    <w:rsid w:val="00AB1697"/>
    <w:rsid w:val="00AB19F0"/>
    <w:rsid w:val="00AB2F9F"/>
    <w:rsid w:val="00AB311A"/>
    <w:rsid w:val="00AB3382"/>
    <w:rsid w:val="00AB3947"/>
    <w:rsid w:val="00AB3989"/>
    <w:rsid w:val="00AB3ED6"/>
    <w:rsid w:val="00AB41EC"/>
    <w:rsid w:val="00AB50C6"/>
    <w:rsid w:val="00AB532A"/>
    <w:rsid w:val="00AB638C"/>
    <w:rsid w:val="00AB6442"/>
    <w:rsid w:val="00AB6525"/>
    <w:rsid w:val="00AB6827"/>
    <w:rsid w:val="00AB7D13"/>
    <w:rsid w:val="00AC09CC"/>
    <w:rsid w:val="00AC0E80"/>
    <w:rsid w:val="00AC127D"/>
    <w:rsid w:val="00AC238C"/>
    <w:rsid w:val="00AC28AD"/>
    <w:rsid w:val="00AC2E79"/>
    <w:rsid w:val="00AC3815"/>
    <w:rsid w:val="00AC38B5"/>
    <w:rsid w:val="00AC47F9"/>
    <w:rsid w:val="00AC639C"/>
    <w:rsid w:val="00AC66A1"/>
    <w:rsid w:val="00AC7512"/>
    <w:rsid w:val="00AC7F31"/>
    <w:rsid w:val="00AD0397"/>
    <w:rsid w:val="00AD09B5"/>
    <w:rsid w:val="00AD21B4"/>
    <w:rsid w:val="00AD23FA"/>
    <w:rsid w:val="00AD2789"/>
    <w:rsid w:val="00AD2A8C"/>
    <w:rsid w:val="00AD5003"/>
    <w:rsid w:val="00AD57DF"/>
    <w:rsid w:val="00AD6411"/>
    <w:rsid w:val="00AD6713"/>
    <w:rsid w:val="00AD6A1C"/>
    <w:rsid w:val="00AD6F7E"/>
    <w:rsid w:val="00AD7006"/>
    <w:rsid w:val="00AD71FC"/>
    <w:rsid w:val="00AD7B1A"/>
    <w:rsid w:val="00AD7CFE"/>
    <w:rsid w:val="00AD7E4D"/>
    <w:rsid w:val="00AE072F"/>
    <w:rsid w:val="00AE0B29"/>
    <w:rsid w:val="00AE0DA3"/>
    <w:rsid w:val="00AE0FFD"/>
    <w:rsid w:val="00AE1710"/>
    <w:rsid w:val="00AE184D"/>
    <w:rsid w:val="00AE20B1"/>
    <w:rsid w:val="00AE24BB"/>
    <w:rsid w:val="00AE28B5"/>
    <w:rsid w:val="00AE3AF8"/>
    <w:rsid w:val="00AE4A3A"/>
    <w:rsid w:val="00AE4D35"/>
    <w:rsid w:val="00AE4D79"/>
    <w:rsid w:val="00AE4F8C"/>
    <w:rsid w:val="00AE518D"/>
    <w:rsid w:val="00AE5244"/>
    <w:rsid w:val="00AE54EA"/>
    <w:rsid w:val="00AE5616"/>
    <w:rsid w:val="00AE60B5"/>
    <w:rsid w:val="00AE6AAC"/>
    <w:rsid w:val="00AE715C"/>
    <w:rsid w:val="00AE743D"/>
    <w:rsid w:val="00AE766C"/>
    <w:rsid w:val="00AE7795"/>
    <w:rsid w:val="00AF023B"/>
    <w:rsid w:val="00AF07E5"/>
    <w:rsid w:val="00AF1619"/>
    <w:rsid w:val="00AF1BE3"/>
    <w:rsid w:val="00AF1E79"/>
    <w:rsid w:val="00AF20B2"/>
    <w:rsid w:val="00AF22C9"/>
    <w:rsid w:val="00AF2468"/>
    <w:rsid w:val="00AF37DB"/>
    <w:rsid w:val="00AF3AF0"/>
    <w:rsid w:val="00AF3DA3"/>
    <w:rsid w:val="00AF460B"/>
    <w:rsid w:val="00AF476E"/>
    <w:rsid w:val="00AF4854"/>
    <w:rsid w:val="00AF4EFB"/>
    <w:rsid w:val="00AF6406"/>
    <w:rsid w:val="00AF6902"/>
    <w:rsid w:val="00AF7110"/>
    <w:rsid w:val="00B006A5"/>
    <w:rsid w:val="00B00715"/>
    <w:rsid w:val="00B02CD9"/>
    <w:rsid w:val="00B0388B"/>
    <w:rsid w:val="00B04542"/>
    <w:rsid w:val="00B04DE8"/>
    <w:rsid w:val="00B051C3"/>
    <w:rsid w:val="00B054AA"/>
    <w:rsid w:val="00B0590D"/>
    <w:rsid w:val="00B05D99"/>
    <w:rsid w:val="00B05E23"/>
    <w:rsid w:val="00B06181"/>
    <w:rsid w:val="00B06988"/>
    <w:rsid w:val="00B0716C"/>
    <w:rsid w:val="00B07AC3"/>
    <w:rsid w:val="00B07CCA"/>
    <w:rsid w:val="00B11A9F"/>
    <w:rsid w:val="00B13772"/>
    <w:rsid w:val="00B13893"/>
    <w:rsid w:val="00B13BDB"/>
    <w:rsid w:val="00B14495"/>
    <w:rsid w:val="00B144A5"/>
    <w:rsid w:val="00B154B9"/>
    <w:rsid w:val="00B15F1B"/>
    <w:rsid w:val="00B1607D"/>
    <w:rsid w:val="00B16E5C"/>
    <w:rsid w:val="00B17EE9"/>
    <w:rsid w:val="00B20D68"/>
    <w:rsid w:val="00B213AD"/>
    <w:rsid w:val="00B21D78"/>
    <w:rsid w:val="00B21EA7"/>
    <w:rsid w:val="00B21FFD"/>
    <w:rsid w:val="00B2312B"/>
    <w:rsid w:val="00B23349"/>
    <w:rsid w:val="00B2356C"/>
    <w:rsid w:val="00B24BF8"/>
    <w:rsid w:val="00B257D7"/>
    <w:rsid w:val="00B26752"/>
    <w:rsid w:val="00B26846"/>
    <w:rsid w:val="00B26CC0"/>
    <w:rsid w:val="00B26E4D"/>
    <w:rsid w:val="00B3109B"/>
    <w:rsid w:val="00B32586"/>
    <w:rsid w:val="00B32E06"/>
    <w:rsid w:val="00B33396"/>
    <w:rsid w:val="00B3339B"/>
    <w:rsid w:val="00B33A2D"/>
    <w:rsid w:val="00B345C8"/>
    <w:rsid w:val="00B34EDD"/>
    <w:rsid w:val="00B353ED"/>
    <w:rsid w:val="00B35C12"/>
    <w:rsid w:val="00B36823"/>
    <w:rsid w:val="00B3692B"/>
    <w:rsid w:val="00B379A3"/>
    <w:rsid w:val="00B40824"/>
    <w:rsid w:val="00B40929"/>
    <w:rsid w:val="00B40B7B"/>
    <w:rsid w:val="00B40E78"/>
    <w:rsid w:val="00B4120F"/>
    <w:rsid w:val="00B41B53"/>
    <w:rsid w:val="00B424DC"/>
    <w:rsid w:val="00B43C12"/>
    <w:rsid w:val="00B44375"/>
    <w:rsid w:val="00B44B12"/>
    <w:rsid w:val="00B45AFF"/>
    <w:rsid w:val="00B45C7F"/>
    <w:rsid w:val="00B479B3"/>
    <w:rsid w:val="00B50424"/>
    <w:rsid w:val="00B51A55"/>
    <w:rsid w:val="00B520B6"/>
    <w:rsid w:val="00B52C80"/>
    <w:rsid w:val="00B534F5"/>
    <w:rsid w:val="00B5508A"/>
    <w:rsid w:val="00B56434"/>
    <w:rsid w:val="00B56D74"/>
    <w:rsid w:val="00B57168"/>
    <w:rsid w:val="00B5716B"/>
    <w:rsid w:val="00B57393"/>
    <w:rsid w:val="00B57516"/>
    <w:rsid w:val="00B57C9C"/>
    <w:rsid w:val="00B60641"/>
    <w:rsid w:val="00B60CC7"/>
    <w:rsid w:val="00B61144"/>
    <w:rsid w:val="00B61B1C"/>
    <w:rsid w:val="00B62E90"/>
    <w:rsid w:val="00B643F5"/>
    <w:rsid w:val="00B6479E"/>
    <w:rsid w:val="00B6626A"/>
    <w:rsid w:val="00B66D34"/>
    <w:rsid w:val="00B66D71"/>
    <w:rsid w:val="00B66E69"/>
    <w:rsid w:val="00B70746"/>
    <w:rsid w:val="00B70863"/>
    <w:rsid w:val="00B71706"/>
    <w:rsid w:val="00B72D64"/>
    <w:rsid w:val="00B73CA8"/>
    <w:rsid w:val="00B7433F"/>
    <w:rsid w:val="00B751E6"/>
    <w:rsid w:val="00B75BBE"/>
    <w:rsid w:val="00B75DBA"/>
    <w:rsid w:val="00B76E15"/>
    <w:rsid w:val="00B77EFE"/>
    <w:rsid w:val="00B804FE"/>
    <w:rsid w:val="00B8074C"/>
    <w:rsid w:val="00B813F0"/>
    <w:rsid w:val="00B8243D"/>
    <w:rsid w:val="00B838EC"/>
    <w:rsid w:val="00B83935"/>
    <w:rsid w:val="00B84350"/>
    <w:rsid w:val="00B85156"/>
    <w:rsid w:val="00B8535C"/>
    <w:rsid w:val="00B853BC"/>
    <w:rsid w:val="00B86A63"/>
    <w:rsid w:val="00B871AF"/>
    <w:rsid w:val="00B87B0F"/>
    <w:rsid w:val="00B87C55"/>
    <w:rsid w:val="00B90126"/>
    <w:rsid w:val="00B9157C"/>
    <w:rsid w:val="00B91CE6"/>
    <w:rsid w:val="00B91D25"/>
    <w:rsid w:val="00B9348B"/>
    <w:rsid w:val="00B95311"/>
    <w:rsid w:val="00B95405"/>
    <w:rsid w:val="00B97566"/>
    <w:rsid w:val="00BA0727"/>
    <w:rsid w:val="00BA13EA"/>
    <w:rsid w:val="00BA23CF"/>
    <w:rsid w:val="00BA28F1"/>
    <w:rsid w:val="00BA3FC2"/>
    <w:rsid w:val="00BA41DF"/>
    <w:rsid w:val="00BA4746"/>
    <w:rsid w:val="00BA484E"/>
    <w:rsid w:val="00BA51C6"/>
    <w:rsid w:val="00BA55E6"/>
    <w:rsid w:val="00BA668E"/>
    <w:rsid w:val="00BA69D4"/>
    <w:rsid w:val="00BA6DB8"/>
    <w:rsid w:val="00BB0083"/>
    <w:rsid w:val="00BB126E"/>
    <w:rsid w:val="00BB1295"/>
    <w:rsid w:val="00BB13D2"/>
    <w:rsid w:val="00BB1F75"/>
    <w:rsid w:val="00BB23E1"/>
    <w:rsid w:val="00BB2A77"/>
    <w:rsid w:val="00BB3B25"/>
    <w:rsid w:val="00BB3C86"/>
    <w:rsid w:val="00BB4F86"/>
    <w:rsid w:val="00BB54F3"/>
    <w:rsid w:val="00BB58C4"/>
    <w:rsid w:val="00BB607B"/>
    <w:rsid w:val="00BB6A24"/>
    <w:rsid w:val="00BB6F62"/>
    <w:rsid w:val="00BB784A"/>
    <w:rsid w:val="00BB79CF"/>
    <w:rsid w:val="00BC043C"/>
    <w:rsid w:val="00BC0AFF"/>
    <w:rsid w:val="00BC0B41"/>
    <w:rsid w:val="00BC0CAF"/>
    <w:rsid w:val="00BC16B7"/>
    <w:rsid w:val="00BC1B2A"/>
    <w:rsid w:val="00BC226C"/>
    <w:rsid w:val="00BC2A6F"/>
    <w:rsid w:val="00BC2AD2"/>
    <w:rsid w:val="00BC3811"/>
    <w:rsid w:val="00BC4541"/>
    <w:rsid w:val="00BC4791"/>
    <w:rsid w:val="00BC4946"/>
    <w:rsid w:val="00BC61CD"/>
    <w:rsid w:val="00BC6872"/>
    <w:rsid w:val="00BC68C0"/>
    <w:rsid w:val="00BD032F"/>
    <w:rsid w:val="00BD0F62"/>
    <w:rsid w:val="00BD186B"/>
    <w:rsid w:val="00BD1B49"/>
    <w:rsid w:val="00BD2281"/>
    <w:rsid w:val="00BD2F6A"/>
    <w:rsid w:val="00BD5F72"/>
    <w:rsid w:val="00BD5F84"/>
    <w:rsid w:val="00BD7558"/>
    <w:rsid w:val="00BD793C"/>
    <w:rsid w:val="00BE0137"/>
    <w:rsid w:val="00BE2053"/>
    <w:rsid w:val="00BE30AB"/>
    <w:rsid w:val="00BE3345"/>
    <w:rsid w:val="00BE4D69"/>
    <w:rsid w:val="00BE4DEA"/>
    <w:rsid w:val="00BE5627"/>
    <w:rsid w:val="00BE6F9E"/>
    <w:rsid w:val="00BF0432"/>
    <w:rsid w:val="00BF082C"/>
    <w:rsid w:val="00BF0929"/>
    <w:rsid w:val="00BF0FCC"/>
    <w:rsid w:val="00BF1157"/>
    <w:rsid w:val="00BF1538"/>
    <w:rsid w:val="00BF2472"/>
    <w:rsid w:val="00BF28CA"/>
    <w:rsid w:val="00BF30A9"/>
    <w:rsid w:val="00BF331B"/>
    <w:rsid w:val="00BF341B"/>
    <w:rsid w:val="00BF4163"/>
    <w:rsid w:val="00BF500A"/>
    <w:rsid w:val="00BF51D6"/>
    <w:rsid w:val="00BF5BC6"/>
    <w:rsid w:val="00BF5DE8"/>
    <w:rsid w:val="00BF5EBB"/>
    <w:rsid w:val="00BF5F81"/>
    <w:rsid w:val="00BF75BB"/>
    <w:rsid w:val="00BF78DB"/>
    <w:rsid w:val="00BF7C34"/>
    <w:rsid w:val="00BF7F67"/>
    <w:rsid w:val="00C00C84"/>
    <w:rsid w:val="00C00D7C"/>
    <w:rsid w:val="00C013F3"/>
    <w:rsid w:val="00C01FE1"/>
    <w:rsid w:val="00C025D0"/>
    <w:rsid w:val="00C028DE"/>
    <w:rsid w:val="00C02DB5"/>
    <w:rsid w:val="00C03398"/>
    <w:rsid w:val="00C03A70"/>
    <w:rsid w:val="00C03B02"/>
    <w:rsid w:val="00C03B10"/>
    <w:rsid w:val="00C0477D"/>
    <w:rsid w:val="00C06A2F"/>
    <w:rsid w:val="00C06E6A"/>
    <w:rsid w:val="00C06EB4"/>
    <w:rsid w:val="00C075FF"/>
    <w:rsid w:val="00C077EC"/>
    <w:rsid w:val="00C07BC1"/>
    <w:rsid w:val="00C07D32"/>
    <w:rsid w:val="00C11AC7"/>
    <w:rsid w:val="00C1202B"/>
    <w:rsid w:val="00C12247"/>
    <w:rsid w:val="00C12AA7"/>
    <w:rsid w:val="00C12AE4"/>
    <w:rsid w:val="00C13E7E"/>
    <w:rsid w:val="00C14388"/>
    <w:rsid w:val="00C14F14"/>
    <w:rsid w:val="00C16F47"/>
    <w:rsid w:val="00C16F95"/>
    <w:rsid w:val="00C200A5"/>
    <w:rsid w:val="00C20A73"/>
    <w:rsid w:val="00C20C8D"/>
    <w:rsid w:val="00C219D1"/>
    <w:rsid w:val="00C22470"/>
    <w:rsid w:val="00C22B36"/>
    <w:rsid w:val="00C23B32"/>
    <w:rsid w:val="00C25422"/>
    <w:rsid w:val="00C25541"/>
    <w:rsid w:val="00C25625"/>
    <w:rsid w:val="00C25960"/>
    <w:rsid w:val="00C25A09"/>
    <w:rsid w:val="00C25D9C"/>
    <w:rsid w:val="00C2718E"/>
    <w:rsid w:val="00C27806"/>
    <w:rsid w:val="00C27D25"/>
    <w:rsid w:val="00C309E6"/>
    <w:rsid w:val="00C30FAE"/>
    <w:rsid w:val="00C31817"/>
    <w:rsid w:val="00C31994"/>
    <w:rsid w:val="00C31A89"/>
    <w:rsid w:val="00C33134"/>
    <w:rsid w:val="00C336E4"/>
    <w:rsid w:val="00C33706"/>
    <w:rsid w:val="00C34343"/>
    <w:rsid w:val="00C3468D"/>
    <w:rsid w:val="00C34CEA"/>
    <w:rsid w:val="00C3502B"/>
    <w:rsid w:val="00C35D44"/>
    <w:rsid w:val="00C363E7"/>
    <w:rsid w:val="00C3673F"/>
    <w:rsid w:val="00C37352"/>
    <w:rsid w:val="00C37B9A"/>
    <w:rsid w:val="00C4067D"/>
    <w:rsid w:val="00C4231C"/>
    <w:rsid w:val="00C425B9"/>
    <w:rsid w:val="00C42895"/>
    <w:rsid w:val="00C42AF0"/>
    <w:rsid w:val="00C43006"/>
    <w:rsid w:val="00C434FD"/>
    <w:rsid w:val="00C44EC5"/>
    <w:rsid w:val="00C45300"/>
    <w:rsid w:val="00C46259"/>
    <w:rsid w:val="00C46932"/>
    <w:rsid w:val="00C4693F"/>
    <w:rsid w:val="00C50153"/>
    <w:rsid w:val="00C505ED"/>
    <w:rsid w:val="00C508FD"/>
    <w:rsid w:val="00C5267A"/>
    <w:rsid w:val="00C53464"/>
    <w:rsid w:val="00C535F2"/>
    <w:rsid w:val="00C53D77"/>
    <w:rsid w:val="00C54074"/>
    <w:rsid w:val="00C54B18"/>
    <w:rsid w:val="00C54BF8"/>
    <w:rsid w:val="00C54E43"/>
    <w:rsid w:val="00C54F94"/>
    <w:rsid w:val="00C554A8"/>
    <w:rsid w:val="00C55608"/>
    <w:rsid w:val="00C55D33"/>
    <w:rsid w:val="00C56BDA"/>
    <w:rsid w:val="00C57D45"/>
    <w:rsid w:val="00C6028A"/>
    <w:rsid w:val="00C60B5D"/>
    <w:rsid w:val="00C6137B"/>
    <w:rsid w:val="00C618B3"/>
    <w:rsid w:val="00C61EAD"/>
    <w:rsid w:val="00C6205E"/>
    <w:rsid w:val="00C63390"/>
    <w:rsid w:val="00C6379A"/>
    <w:rsid w:val="00C639C2"/>
    <w:rsid w:val="00C640FC"/>
    <w:rsid w:val="00C64207"/>
    <w:rsid w:val="00C645C2"/>
    <w:rsid w:val="00C64954"/>
    <w:rsid w:val="00C6501A"/>
    <w:rsid w:val="00C65946"/>
    <w:rsid w:val="00C665C8"/>
    <w:rsid w:val="00C6725B"/>
    <w:rsid w:val="00C70196"/>
    <w:rsid w:val="00C713D3"/>
    <w:rsid w:val="00C717EE"/>
    <w:rsid w:val="00C71C5A"/>
    <w:rsid w:val="00C71EEC"/>
    <w:rsid w:val="00C72A1D"/>
    <w:rsid w:val="00C7355A"/>
    <w:rsid w:val="00C7360E"/>
    <w:rsid w:val="00C7394F"/>
    <w:rsid w:val="00C73A5E"/>
    <w:rsid w:val="00C749A9"/>
    <w:rsid w:val="00C74A1F"/>
    <w:rsid w:val="00C75083"/>
    <w:rsid w:val="00C770C2"/>
    <w:rsid w:val="00C770F8"/>
    <w:rsid w:val="00C77DCA"/>
    <w:rsid w:val="00C81129"/>
    <w:rsid w:val="00C812AD"/>
    <w:rsid w:val="00C813DF"/>
    <w:rsid w:val="00C825E6"/>
    <w:rsid w:val="00C82917"/>
    <w:rsid w:val="00C848F1"/>
    <w:rsid w:val="00C8545A"/>
    <w:rsid w:val="00C8600B"/>
    <w:rsid w:val="00C90502"/>
    <w:rsid w:val="00C9096C"/>
    <w:rsid w:val="00C9175D"/>
    <w:rsid w:val="00C91FE1"/>
    <w:rsid w:val="00C9268A"/>
    <w:rsid w:val="00C928F9"/>
    <w:rsid w:val="00C92F62"/>
    <w:rsid w:val="00C939D3"/>
    <w:rsid w:val="00C94239"/>
    <w:rsid w:val="00C94FA6"/>
    <w:rsid w:val="00C9501A"/>
    <w:rsid w:val="00C9503A"/>
    <w:rsid w:val="00C9532F"/>
    <w:rsid w:val="00C9561C"/>
    <w:rsid w:val="00C9727F"/>
    <w:rsid w:val="00C97B46"/>
    <w:rsid w:val="00C97BB1"/>
    <w:rsid w:val="00C97BC4"/>
    <w:rsid w:val="00C97BD1"/>
    <w:rsid w:val="00CA0DAA"/>
    <w:rsid w:val="00CA12A6"/>
    <w:rsid w:val="00CA1B47"/>
    <w:rsid w:val="00CA24DC"/>
    <w:rsid w:val="00CA287E"/>
    <w:rsid w:val="00CA3183"/>
    <w:rsid w:val="00CA3A12"/>
    <w:rsid w:val="00CA5168"/>
    <w:rsid w:val="00CA560C"/>
    <w:rsid w:val="00CA56DE"/>
    <w:rsid w:val="00CA5DD7"/>
    <w:rsid w:val="00CA6101"/>
    <w:rsid w:val="00CB1A90"/>
    <w:rsid w:val="00CB2B17"/>
    <w:rsid w:val="00CB3009"/>
    <w:rsid w:val="00CB4BB7"/>
    <w:rsid w:val="00CB4C54"/>
    <w:rsid w:val="00CB5BDB"/>
    <w:rsid w:val="00CB629D"/>
    <w:rsid w:val="00CB69E2"/>
    <w:rsid w:val="00CB73BB"/>
    <w:rsid w:val="00CB761A"/>
    <w:rsid w:val="00CB7825"/>
    <w:rsid w:val="00CB79DB"/>
    <w:rsid w:val="00CC103C"/>
    <w:rsid w:val="00CC1064"/>
    <w:rsid w:val="00CC165D"/>
    <w:rsid w:val="00CC1CA0"/>
    <w:rsid w:val="00CC2031"/>
    <w:rsid w:val="00CC2399"/>
    <w:rsid w:val="00CC2954"/>
    <w:rsid w:val="00CC337C"/>
    <w:rsid w:val="00CC3D87"/>
    <w:rsid w:val="00CC4618"/>
    <w:rsid w:val="00CC58A1"/>
    <w:rsid w:val="00CC5954"/>
    <w:rsid w:val="00CC6402"/>
    <w:rsid w:val="00CC6C91"/>
    <w:rsid w:val="00CC6DBB"/>
    <w:rsid w:val="00CC7979"/>
    <w:rsid w:val="00CC7CE6"/>
    <w:rsid w:val="00CC7CFF"/>
    <w:rsid w:val="00CC7FA9"/>
    <w:rsid w:val="00CD0079"/>
    <w:rsid w:val="00CD11D0"/>
    <w:rsid w:val="00CD1675"/>
    <w:rsid w:val="00CD17BC"/>
    <w:rsid w:val="00CD1C95"/>
    <w:rsid w:val="00CD2B07"/>
    <w:rsid w:val="00CD3313"/>
    <w:rsid w:val="00CD40DD"/>
    <w:rsid w:val="00CD44C7"/>
    <w:rsid w:val="00CD4B91"/>
    <w:rsid w:val="00CD4F53"/>
    <w:rsid w:val="00CD5750"/>
    <w:rsid w:val="00CD6498"/>
    <w:rsid w:val="00CD6513"/>
    <w:rsid w:val="00CD76F0"/>
    <w:rsid w:val="00CD784E"/>
    <w:rsid w:val="00CD7C01"/>
    <w:rsid w:val="00CD7D26"/>
    <w:rsid w:val="00CE074F"/>
    <w:rsid w:val="00CE1351"/>
    <w:rsid w:val="00CE196E"/>
    <w:rsid w:val="00CE25D8"/>
    <w:rsid w:val="00CE28FA"/>
    <w:rsid w:val="00CE2DAB"/>
    <w:rsid w:val="00CE37EF"/>
    <w:rsid w:val="00CE3A56"/>
    <w:rsid w:val="00CE3CEE"/>
    <w:rsid w:val="00CE4B0B"/>
    <w:rsid w:val="00CE54D8"/>
    <w:rsid w:val="00CE55E2"/>
    <w:rsid w:val="00CE5EAB"/>
    <w:rsid w:val="00CE6005"/>
    <w:rsid w:val="00CE635D"/>
    <w:rsid w:val="00CE6830"/>
    <w:rsid w:val="00CE6AF3"/>
    <w:rsid w:val="00CE743A"/>
    <w:rsid w:val="00CE76D5"/>
    <w:rsid w:val="00CE777F"/>
    <w:rsid w:val="00CE78C9"/>
    <w:rsid w:val="00CF0897"/>
    <w:rsid w:val="00CF0CA9"/>
    <w:rsid w:val="00CF0FA0"/>
    <w:rsid w:val="00CF2667"/>
    <w:rsid w:val="00CF2C5E"/>
    <w:rsid w:val="00CF2DF0"/>
    <w:rsid w:val="00CF378A"/>
    <w:rsid w:val="00CF3805"/>
    <w:rsid w:val="00CF4474"/>
    <w:rsid w:val="00CF623A"/>
    <w:rsid w:val="00CF68B4"/>
    <w:rsid w:val="00CF7CB2"/>
    <w:rsid w:val="00D000BC"/>
    <w:rsid w:val="00D007DA"/>
    <w:rsid w:val="00D0150B"/>
    <w:rsid w:val="00D0258F"/>
    <w:rsid w:val="00D0267A"/>
    <w:rsid w:val="00D02964"/>
    <w:rsid w:val="00D042C9"/>
    <w:rsid w:val="00D047B5"/>
    <w:rsid w:val="00D047C2"/>
    <w:rsid w:val="00D04B07"/>
    <w:rsid w:val="00D04F09"/>
    <w:rsid w:val="00D05340"/>
    <w:rsid w:val="00D05480"/>
    <w:rsid w:val="00D068BA"/>
    <w:rsid w:val="00D07692"/>
    <w:rsid w:val="00D07A44"/>
    <w:rsid w:val="00D10471"/>
    <w:rsid w:val="00D10B51"/>
    <w:rsid w:val="00D111DE"/>
    <w:rsid w:val="00D119A6"/>
    <w:rsid w:val="00D122B5"/>
    <w:rsid w:val="00D12E81"/>
    <w:rsid w:val="00D13FC8"/>
    <w:rsid w:val="00D14C6C"/>
    <w:rsid w:val="00D15323"/>
    <w:rsid w:val="00D15401"/>
    <w:rsid w:val="00D156B6"/>
    <w:rsid w:val="00D16999"/>
    <w:rsid w:val="00D17BFB"/>
    <w:rsid w:val="00D17FCC"/>
    <w:rsid w:val="00D20793"/>
    <w:rsid w:val="00D20E48"/>
    <w:rsid w:val="00D21940"/>
    <w:rsid w:val="00D22601"/>
    <w:rsid w:val="00D22CD0"/>
    <w:rsid w:val="00D2316F"/>
    <w:rsid w:val="00D23537"/>
    <w:rsid w:val="00D23747"/>
    <w:rsid w:val="00D23AF4"/>
    <w:rsid w:val="00D23EEC"/>
    <w:rsid w:val="00D24945"/>
    <w:rsid w:val="00D253BE"/>
    <w:rsid w:val="00D25530"/>
    <w:rsid w:val="00D266CA"/>
    <w:rsid w:val="00D267CE"/>
    <w:rsid w:val="00D279E9"/>
    <w:rsid w:val="00D27DF2"/>
    <w:rsid w:val="00D27E68"/>
    <w:rsid w:val="00D30017"/>
    <w:rsid w:val="00D30C79"/>
    <w:rsid w:val="00D3163F"/>
    <w:rsid w:val="00D31873"/>
    <w:rsid w:val="00D31CA3"/>
    <w:rsid w:val="00D32559"/>
    <w:rsid w:val="00D338B9"/>
    <w:rsid w:val="00D3472B"/>
    <w:rsid w:val="00D34968"/>
    <w:rsid w:val="00D34D79"/>
    <w:rsid w:val="00D34FF4"/>
    <w:rsid w:val="00D36432"/>
    <w:rsid w:val="00D36876"/>
    <w:rsid w:val="00D36E0B"/>
    <w:rsid w:val="00D37594"/>
    <w:rsid w:val="00D40537"/>
    <w:rsid w:val="00D40FD1"/>
    <w:rsid w:val="00D423CE"/>
    <w:rsid w:val="00D42D9A"/>
    <w:rsid w:val="00D43AA6"/>
    <w:rsid w:val="00D43AF8"/>
    <w:rsid w:val="00D441FC"/>
    <w:rsid w:val="00D451E8"/>
    <w:rsid w:val="00D45907"/>
    <w:rsid w:val="00D463C5"/>
    <w:rsid w:val="00D46BA3"/>
    <w:rsid w:val="00D47515"/>
    <w:rsid w:val="00D50A8C"/>
    <w:rsid w:val="00D50BE6"/>
    <w:rsid w:val="00D517BA"/>
    <w:rsid w:val="00D51F08"/>
    <w:rsid w:val="00D52688"/>
    <w:rsid w:val="00D52C0A"/>
    <w:rsid w:val="00D52D50"/>
    <w:rsid w:val="00D543A8"/>
    <w:rsid w:val="00D54523"/>
    <w:rsid w:val="00D5452B"/>
    <w:rsid w:val="00D54832"/>
    <w:rsid w:val="00D55036"/>
    <w:rsid w:val="00D55605"/>
    <w:rsid w:val="00D55B21"/>
    <w:rsid w:val="00D5686D"/>
    <w:rsid w:val="00D5741D"/>
    <w:rsid w:val="00D5797F"/>
    <w:rsid w:val="00D60797"/>
    <w:rsid w:val="00D614C2"/>
    <w:rsid w:val="00D61C45"/>
    <w:rsid w:val="00D62263"/>
    <w:rsid w:val="00D63E25"/>
    <w:rsid w:val="00D64ABD"/>
    <w:rsid w:val="00D64BBC"/>
    <w:rsid w:val="00D6524C"/>
    <w:rsid w:val="00D653DC"/>
    <w:rsid w:val="00D67213"/>
    <w:rsid w:val="00D7100A"/>
    <w:rsid w:val="00D71115"/>
    <w:rsid w:val="00D71F9C"/>
    <w:rsid w:val="00D726EF"/>
    <w:rsid w:val="00D73225"/>
    <w:rsid w:val="00D73356"/>
    <w:rsid w:val="00D74080"/>
    <w:rsid w:val="00D7421A"/>
    <w:rsid w:val="00D7505F"/>
    <w:rsid w:val="00D7527E"/>
    <w:rsid w:val="00D76964"/>
    <w:rsid w:val="00D77310"/>
    <w:rsid w:val="00D77C4C"/>
    <w:rsid w:val="00D8056A"/>
    <w:rsid w:val="00D81013"/>
    <w:rsid w:val="00D8195E"/>
    <w:rsid w:val="00D81A4E"/>
    <w:rsid w:val="00D822F4"/>
    <w:rsid w:val="00D82640"/>
    <w:rsid w:val="00D82A8C"/>
    <w:rsid w:val="00D82B0E"/>
    <w:rsid w:val="00D8349C"/>
    <w:rsid w:val="00D83FA2"/>
    <w:rsid w:val="00D84880"/>
    <w:rsid w:val="00D84A50"/>
    <w:rsid w:val="00D84A70"/>
    <w:rsid w:val="00D84B7D"/>
    <w:rsid w:val="00D84C21"/>
    <w:rsid w:val="00D84D7A"/>
    <w:rsid w:val="00D84F15"/>
    <w:rsid w:val="00D86F21"/>
    <w:rsid w:val="00D87272"/>
    <w:rsid w:val="00D87B35"/>
    <w:rsid w:val="00D90596"/>
    <w:rsid w:val="00D9085B"/>
    <w:rsid w:val="00D90E2E"/>
    <w:rsid w:val="00D910D1"/>
    <w:rsid w:val="00D91E54"/>
    <w:rsid w:val="00D92FF6"/>
    <w:rsid w:val="00D93856"/>
    <w:rsid w:val="00D93BC1"/>
    <w:rsid w:val="00D94033"/>
    <w:rsid w:val="00D946EB"/>
    <w:rsid w:val="00D96810"/>
    <w:rsid w:val="00D97420"/>
    <w:rsid w:val="00D978B6"/>
    <w:rsid w:val="00D979DC"/>
    <w:rsid w:val="00DA0038"/>
    <w:rsid w:val="00DA0A32"/>
    <w:rsid w:val="00DA0D08"/>
    <w:rsid w:val="00DA16DC"/>
    <w:rsid w:val="00DA2379"/>
    <w:rsid w:val="00DA23A1"/>
    <w:rsid w:val="00DA3002"/>
    <w:rsid w:val="00DA39B7"/>
    <w:rsid w:val="00DA3F3B"/>
    <w:rsid w:val="00DA4759"/>
    <w:rsid w:val="00DA51DA"/>
    <w:rsid w:val="00DA6497"/>
    <w:rsid w:val="00DA6CE9"/>
    <w:rsid w:val="00DA7A92"/>
    <w:rsid w:val="00DA7F60"/>
    <w:rsid w:val="00DB00D8"/>
    <w:rsid w:val="00DB077C"/>
    <w:rsid w:val="00DB106E"/>
    <w:rsid w:val="00DB1466"/>
    <w:rsid w:val="00DB1DEB"/>
    <w:rsid w:val="00DB3331"/>
    <w:rsid w:val="00DB3782"/>
    <w:rsid w:val="00DB3AB6"/>
    <w:rsid w:val="00DB4270"/>
    <w:rsid w:val="00DB42D1"/>
    <w:rsid w:val="00DB4306"/>
    <w:rsid w:val="00DB4C30"/>
    <w:rsid w:val="00DB4F16"/>
    <w:rsid w:val="00DB6283"/>
    <w:rsid w:val="00DB6573"/>
    <w:rsid w:val="00DB66BD"/>
    <w:rsid w:val="00DC0999"/>
    <w:rsid w:val="00DC0C14"/>
    <w:rsid w:val="00DC111D"/>
    <w:rsid w:val="00DC2795"/>
    <w:rsid w:val="00DC3A7F"/>
    <w:rsid w:val="00DC3BF0"/>
    <w:rsid w:val="00DC3BFA"/>
    <w:rsid w:val="00DC3F60"/>
    <w:rsid w:val="00DC4BC6"/>
    <w:rsid w:val="00DC62C5"/>
    <w:rsid w:val="00DC646E"/>
    <w:rsid w:val="00DD010A"/>
    <w:rsid w:val="00DD0B5E"/>
    <w:rsid w:val="00DD1100"/>
    <w:rsid w:val="00DD15DE"/>
    <w:rsid w:val="00DD22DB"/>
    <w:rsid w:val="00DD2889"/>
    <w:rsid w:val="00DD2EF4"/>
    <w:rsid w:val="00DD36CF"/>
    <w:rsid w:val="00DD3CBF"/>
    <w:rsid w:val="00DD421F"/>
    <w:rsid w:val="00DD48E0"/>
    <w:rsid w:val="00DD58D3"/>
    <w:rsid w:val="00DD5A78"/>
    <w:rsid w:val="00DD5B64"/>
    <w:rsid w:val="00DD67AE"/>
    <w:rsid w:val="00DE1E77"/>
    <w:rsid w:val="00DE2261"/>
    <w:rsid w:val="00DE24D3"/>
    <w:rsid w:val="00DE2E1D"/>
    <w:rsid w:val="00DE362D"/>
    <w:rsid w:val="00DE3F9D"/>
    <w:rsid w:val="00DE4783"/>
    <w:rsid w:val="00DE63CA"/>
    <w:rsid w:val="00DE6A38"/>
    <w:rsid w:val="00DE72A3"/>
    <w:rsid w:val="00DF142D"/>
    <w:rsid w:val="00DF16C9"/>
    <w:rsid w:val="00DF1724"/>
    <w:rsid w:val="00DF232C"/>
    <w:rsid w:val="00DF3024"/>
    <w:rsid w:val="00DF3161"/>
    <w:rsid w:val="00DF4917"/>
    <w:rsid w:val="00DF53F8"/>
    <w:rsid w:val="00DF65A4"/>
    <w:rsid w:val="00DF6E6B"/>
    <w:rsid w:val="00DF740A"/>
    <w:rsid w:val="00DF79DF"/>
    <w:rsid w:val="00E00402"/>
    <w:rsid w:val="00E00E64"/>
    <w:rsid w:val="00E0199C"/>
    <w:rsid w:val="00E02759"/>
    <w:rsid w:val="00E0294A"/>
    <w:rsid w:val="00E02E2B"/>
    <w:rsid w:val="00E036D4"/>
    <w:rsid w:val="00E03879"/>
    <w:rsid w:val="00E04107"/>
    <w:rsid w:val="00E04C9D"/>
    <w:rsid w:val="00E04E71"/>
    <w:rsid w:val="00E04F4B"/>
    <w:rsid w:val="00E059FF"/>
    <w:rsid w:val="00E07965"/>
    <w:rsid w:val="00E10BF1"/>
    <w:rsid w:val="00E10CFF"/>
    <w:rsid w:val="00E10F0E"/>
    <w:rsid w:val="00E1171D"/>
    <w:rsid w:val="00E1346B"/>
    <w:rsid w:val="00E134CE"/>
    <w:rsid w:val="00E14F03"/>
    <w:rsid w:val="00E1673F"/>
    <w:rsid w:val="00E17221"/>
    <w:rsid w:val="00E1794A"/>
    <w:rsid w:val="00E20FDF"/>
    <w:rsid w:val="00E212AB"/>
    <w:rsid w:val="00E21655"/>
    <w:rsid w:val="00E21710"/>
    <w:rsid w:val="00E21B9B"/>
    <w:rsid w:val="00E22D11"/>
    <w:rsid w:val="00E25582"/>
    <w:rsid w:val="00E264EB"/>
    <w:rsid w:val="00E26A38"/>
    <w:rsid w:val="00E26D6D"/>
    <w:rsid w:val="00E27120"/>
    <w:rsid w:val="00E27932"/>
    <w:rsid w:val="00E27E93"/>
    <w:rsid w:val="00E308A3"/>
    <w:rsid w:val="00E30A7B"/>
    <w:rsid w:val="00E31BFF"/>
    <w:rsid w:val="00E32689"/>
    <w:rsid w:val="00E32B8A"/>
    <w:rsid w:val="00E32C8D"/>
    <w:rsid w:val="00E32F0C"/>
    <w:rsid w:val="00E333CD"/>
    <w:rsid w:val="00E3580A"/>
    <w:rsid w:val="00E35987"/>
    <w:rsid w:val="00E366FA"/>
    <w:rsid w:val="00E36C64"/>
    <w:rsid w:val="00E3741F"/>
    <w:rsid w:val="00E37D6D"/>
    <w:rsid w:val="00E402A1"/>
    <w:rsid w:val="00E42644"/>
    <w:rsid w:val="00E4271A"/>
    <w:rsid w:val="00E42DF8"/>
    <w:rsid w:val="00E4361C"/>
    <w:rsid w:val="00E437EF"/>
    <w:rsid w:val="00E43BCB"/>
    <w:rsid w:val="00E4540F"/>
    <w:rsid w:val="00E45749"/>
    <w:rsid w:val="00E4756C"/>
    <w:rsid w:val="00E4798E"/>
    <w:rsid w:val="00E500C2"/>
    <w:rsid w:val="00E50DA3"/>
    <w:rsid w:val="00E513C5"/>
    <w:rsid w:val="00E52538"/>
    <w:rsid w:val="00E52B08"/>
    <w:rsid w:val="00E52B54"/>
    <w:rsid w:val="00E5304B"/>
    <w:rsid w:val="00E533A5"/>
    <w:rsid w:val="00E5343D"/>
    <w:rsid w:val="00E5387C"/>
    <w:rsid w:val="00E53A0F"/>
    <w:rsid w:val="00E53B0B"/>
    <w:rsid w:val="00E53B30"/>
    <w:rsid w:val="00E53EC4"/>
    <w:rsid w:val="00E5488F"/>
    <w:rsid w:val="00E55148"/>
    <w:rsid w:val="00E55801"/>
    <w:rsid w:val="00E56C8C"/>
    <w:rsid w:val="00E56D2D"/>
    <w:rsid w:val="00E573FF"/>
    <w:rsid w:val="00E575F1"/>
    <w:rsid w:val="00E576C0"/>
    <w:rsid w:val="00E57FC1"/>
    <w:rsid w:val="00E604A1"/>
    <w:rsid w:val="00E60F3E"/>
    <w:rsid w:val="00E6116B"/>
    <w:rsid w:val="00E6145F"/>
    <w:rsid w:val="00E615F1"/>
    <w:rsid w:val="00E627F6"/>
    <w:rsid w:val="00E63E52"/>
    <w:rsid w:val="00E64062"/>
    <w:rsid w:val="00E64AE2"/>
    <w:rsid w:val="00E65FDD"/>
    <w:rsid w:val="00E665A8"/>
    <w:rsid w:val="00E665BE"/>
    <w:rsid w:val="00E66B92"/>
    <w:rsid w:val="00E67375"/>
    <w:rsid w:val="00E678DE"/>
    <w:rsid w:val="00E67DD5"/>
    <w:rsid w:val="00E67EA7"/>
    <w:rsid w:val="00E7265E"/>
    <w:rsid w:val="00E727B3"/>
    <w:rsid w:val="00E734CF"/>
    <w:rsid w:val="00E73509"/>
    <w:rsid w:val="00E75155"/>
    <w:rsid w:val="00E753D9"/>
    <w:rsid w:val="00E75565"/>
    <w:rsid w:val="00E75929"/>
    <w:rsid w:val="00E766D6"/>
    <w:rsid w:val="00E80536"/>
    <w:rsid w:val="00E8171E"/>
    <w:rsid w:val="00E81F0D"/>
    <w:rsid w:val="00E8375E"/>
    <w:rsid w:val="00E8492B"/>
    <w:rsid w:val="00E85169"/>
    <w:rsid w:val="00E85338"/>
    <w:rsid w:val="00E856BB"/>
    <w:rsid w:val="00E864E8"/>
    <w:rsid w:val="00E9042B"/>
    <w:rsid w:val="00E91660"/>
    <w:rsid w:val="00E921B6"/>
    <w:rsid w:val="00E92AA6"/>
    <w:rsid w:val="00E94463"/>
    <w:rsid w:val="00E945C2"/>
    <w:rsid w:val="00E94EB8"/>
    <w:rsid w:val="00E94F18"/>
    <w:rsid w:val="00E95248"/>
    <w:rsid w:val="00E95D89"/>
    <w:rsid w:val="00E96065"/>
    <w:rsid w:val="00E96ABB"/>
    <w:rsid w:val="00E975AD"/>
    <w:rsid w:val="00EA0AA3"/>
    <w:rsid w:val="00EA1389"/>
    <w:rsid w:val="00EA2E7B"/>
    <w:rsid w:val="00EA32C4"/>
    <w:rsid w:val="00EA3AFB"/>
    <w:rsid w:val="00EA4720"/>
    <w:rsid w:val="00EA4FE5"/>
    <w:rsid w:val="00EA5555"/>
    <w:rsid w:val="00EA576D"/>
    <w:rsid w:val="00EA640B"/>
    <w:rsid w:val="00EA6666"/>
    <w:rsid w:val="00EA6B9B"/>
    <w:rsid w:val="00EA6DC4"/>
    <w:rsid w:val="00EA6F81"/>
    <w:rsid w:val="00EA766C"/>
    <w:rsid w:val="00EA798C"/>
    <w:rsid w:val="00EA7F7B"/>
    <w:rsid w:val="00EB0049"/>
    <w:rsid w:val="00EB03D5"/>
    <w:rsid w:val="00EB0448"/>
    <w:rsid w:val="00EB0E2E"/>
    <w:rsid w:val="00EB1782"/>
    <w:rsid w:val="00EB1B85"/>
    <w:rsid w:val="00EB200A"/>
    <w:rsid w:val="00EB3643"/>
    <w:rsid w:val="00EB3ABE"/>
    <w:rsid w:val="00EB4704"/>
    <w:rsid w:val="00EB4929"/>
    <w:rsid w:val="00EB4A7A"/>
    <w:rsid w:val="00EB5F30"/>
    <w:rsid w:val="00EB6B3E"/>
    <w:rsid w:val="00EB6DDF"/>
    <w:rsid w:val="00EB7E8F"/>
    <w:rsid w:val="00EC03C8"/>
    <w:rsid w:val="00EC1311"/>
    <w:rsid w:val="00EC2466"/>
    <w:rsid w:val="00EC2603"/>
    <w:rsid w:val="00EC31B8"/>
    <w:rsid w:val="00EC41FB"/>
    <w:rsid w:val="00EC4559"/>
    <w:rsid w:val="00EC543B"/>
    <w:rsid w:val="00EC5949"/>
    <w:rsid w:val="00EC6B40"/>
    <w:rsid w:val="00ED0FB5"/>
    <w:rsid w:val="00ED13D9"/>
    <w:rsid w:val="00ED1422"/>
    <w:rsid w:val="00ED17CD"/>
    <w:rsid w:val="00ED1EA5"/>
    <w:rsid w:val="00ED21AC"/>
    <w:rsid w:val="00ED3D8E"/>
    <w:rsid w:val="00ED4AC3"/>
    <w:rsid w:val="00ED4CCC"/>
    <w:rsid w:val="00ED568A"/>
    <w:rsid w:val="00ED5AD5"/>
    <w:rsid w:val="00ED6341"/>
    <w:rsid w:val="00ED69D6"/>
    <w:rsid w:val="00ED6FC0"/>
    <w:rsid w:val="00EE00AE"/>
    <w:rsid w:val="00EE195D"/>
    <w:rsid w:val="00EE25D3"/>
    <w:rsid w:val="00EE2663"/>
    <w:rsid w:val="00EE28FB"/>
    <w:rsid w:val="00EE3351"/>
    <w:rsid w:val="00EE5202"/>
    <w:rsid w:val="00EE63B4"/>
    <w:rsid w:val="00EE6538"/>
    <w:rsid w:val="00EE7B9C"/>
    <w:rsid w:val="00EE7D18"/>
    <w:rsid w:val="00EF02F9"/>
    <w:rsid w:val="00EF10EC"/>
    <w:rsid w:val="00EF1432"/>
    <w:rsid w:val="00EF25D0"/>
    <w:rsid w:val="00EF2619"/>
    <w:rsid w:val="00EF28FC"/>
    <w:rsid w:val="00EF2E4F"/>
    <w:rsid w:val="00EF2FD7"/>
    <w:rsid w:val="00EF30EB"/>
    <w:rsid w:val="00EF32A6"/>
    <w:rsid w:val="00EF39A5"/>
    <w:rsid w:val="00EF39E2"/>
    <w:rsid w:val="00EF3CE0"/>
    <w:rsid w:val="00EF3D3D"/>
    <w:rsid w:val="00EF4342"/>
    <w:rsid w:val="00EF535E"/>
    <w:rsid w:val="00EF5B42"/>
    <w:rsid w:val="00EF5E49"/>
    <w:rsid w:val="00EF6765"/>
    <w:rsid w:val="00EF682F"/>
    <w:rsid w:val="00EF6CA7"/>
    <w:rsid w:val="00EF7C81"/>
    <w:rsid w:val="00F001F2"/>
    <w:rsid w:val="00F00623"/>
    <w:rsid w:val="00F00BA5"/>
    <w:rsid w:val="00F01316"/>
    <w:rsid w:val="00F017ED"/>
    <w:rsid w:val="00F0192F"/>
    <w:rsid w:val="00F02247"/>
    <w:rsid w:val="00F02389"/>
    <w:rsid w:val="00F025B6"/>
    <w:rsid w:val="00F02846"/>
    <w:rsid w:val="00F03AC7"/>
    <w:rsid w:val="00F03F32"/>
    <w:rsid w:val="00F03F70"/>
    <w:rsid w:val="00F04F3F"/>
    <w:rsid w:val="00F052B3"/>
    <w:rsid w:val="00F054B3"/>
    <w:rsid w:val="00F05C3C"/>
    <w:rsid w:val="00F077AD"/>
    <w:rsid w:val="00F107D2"/>
    <w:rsid w:val="00F1156E"/>
    <w:rsid w:val="00F11A05"/>
    <w:rsid w:val="00F12554"/>
    <w:rsid w:val="00F132BB"/>
    <w:rsid w:val="00F13615"/>
    <w:rsid w:val="00F13949"/>
    <w:rsid w:val="00F13C02"/>
    <w:rsid w:val="00F149D2"/>
    <w:rsid w:val="00F15D99"/>
    <w:rsid w:val="00F2170F"/>
    <w:rsid w:val="00F21D9C"/>
    <w:rsid w:val="00F21EE5"/>
    <w:rsid w:val="00F2215D"/>
    <w:rsid w:val="00F22285"/>
    <w:rsid w:val="00F2255E"/>
    <w:rsid w:val="00F22E58"/>
    <w:rsid w:val="00F2318A"/>
    <w:rsid w:val="00F24023"/>
    <w:rsid w:val="00F26BF6"/>
    <w:rsid w:val="00F26D3F"/>
    <w:rsid w:val="00F26F9A"/>
    <w:rsid w:val="00F270B3"/>
    <w:rsid w:val="00F27A35"/>
    <w:rsid w:val="00F27C8F"/>
    <w:rsid w:val="00F300EB"/>
    <w:rsid w:val="00F31CF2"/>
    <w:rsid w:val="00F322E7"/>
    <w:rsid w:val="00F32547"/>
    <w:rsid w:val="00F32BD7"/>
    <w:rsid w:val="00F32D3D"/>
    <w:rsid w:val="00F33936"/>
    <w:rsid w:val="00F33A98"/>
    <w:rsid w:val="00F34860"/>
    <w:rsid w:val="00F34C19"/>
    <w:rsid w:val="00F3529D"/>
    <w:rsid w:val="00F35D20"/>
    <w:rsid w:val="00F36231"/>
    <w:rsid w:val="00F36693"/>
    <w:rsid w:val="00F36BC5"/>
    <w:rsid w:val="00F372C2"/>
    <w:rsid w:val="00F37EF8"/>
    <w:rsid w:val="00F4098B"/>
    <w:rsid w:val="00F41611"/>
    <w:rsid w:val="00F417F9"/>
    <w:rsid w:val="00F41C5F"/>
    <w:rsid w:val="00F42964"/>
    <w:rsid w:val="00F42C02"/>
    <w:rsid w:val="00F42D32"/>
    <w:rsid w:val="00F42FD9"/>
    <w:rsid w:val="00F43494"/>
    <w:rsid w:val="00F436BD"/>
    <w:rsid w:val="00F43B94"/>
    <w:rsid w:val="00F44028"/>
    <w:rsid w:val="00F442E5"/>
    <w:rsid w:val="00F4483C"/>
    <w:rsid w:val="00F4540E"/>
    <w:rsid w:val="00F46351"/>
    <w:rsid w:val="00F4668B"/>
    <w:rsid w:val="00F46FD6"/>
    <w:rsid w:val="00F47232"/>
    <w:rsid w:val="00F474C2"/>
    <w:rsid w:val="00F4752F"/>
    <w:rsid w:val="00F50666"/>
    <w:rsid w:val="00F50BEE"/>
    <w:rsid w:val="00F51A07"/>
    <w:rsid w:val="00F52493"/>
    <w:rsid w:val="00F54745"/>
    <w:rsid w:val="00F55279"/>
    <w:rsid w:val="00F55364"/>
    <w:rsid w:val="00F55386"/>
    <w:rsid w:val="00F5620A"/>
    <w:rsid w:val="00F565A9"/>
    <w:rsid w:val="00F565B7"/>
    <w:rsid w:val="00F567FE"/>
    <w:rsid w:val="00F569F3"/>
    <w:rsid w:val="00F5702C"/>
    <w:rsid w:val="00F60DFC"/>
    <w:rsid w:val="00F60EDF"/>
    <w:rsid w:val="00F62160"/>
    <w:rsid w:val="00F62D95"/>
    <w:rsid w:val="00F63DA3"/>
    <w:rsid w:val="00F640CE"/>
    <w:rsid w:val="00F64A92"/>
    <w:rsid w:val="00F64E10"/>
    <w:rsid w:val="00F655A1"/>
    <w:rsid w:val="00F666CB"/>
    <w:rsid w:val="00F66888"/>
    <w:rsid w:val="00F6738A"/>
    <w:rsid w:val="00F71771"/>
    <w:rsid w:val="00F7181E"/>
    <w:rsid w:val="00F7246B"/>
    <w:rsid w:val="00F72996"/>
    <w:rsid w:val="00F7378F"/>
    <w:rsid w:val="00F74066"/>
    <w:rsid w:val="00F749A3"/>
    <w:rsid w:val="00F74C24"/>
    <w:rsid w:val="00F7652D"/>
    <w:rsid w:val="00F77923"/>
    <w:rsid w:val="00F77BFC"/>
    <w:rsid w:val="00F77CE2"/>
    <w:rsid w:val="00F77DC0"/>
    <w:rsid w:val="00F80F23"/>
    <w:rsid w:val="00F816FA"/>
    <w:rsid w:val="00F8210E"/>
    <w:rsid w:val="00F8291B"/>
    <w:rsid w:val="00F82D21"/>
    <w:rsid w:val="00F82DCC"/>
    <w:rsid w:val="00F8334E"/>
    <w:rsid w:val="00F83521"/>
    <w:rsid w:val="00F83533"/>
    <w:rsid w:val="00F84970"/>
    <w:rsid w:val="00F849BC"/>
    <w:rsid w:val="00F85835"/>
    <w:rsid w:val="00F86C21"/>
    <w:rsid w:val="00F87760"/>
    <w:rsid w:val="00F87A12"/>
    <w:rsid w:val="00F87C3F"/>
    <w:rsid w:val="00F87DF5"/>
    <w:rsid w:val="00F91007"/>
    <w:rsid w:val="00F91034"/>
    <w:rsid w:val="00F91149"/>
    <w:rsid w:val="00F91E49"/>
    <w:rsid w:val="00F9203B"/>
    <w:rsid w:val="00F925CA"/>
    <w:rsid w:val="00F92CEB"/>
    <w:rsid w:val="00F92FE7"/>
    <w:rsid w:val="00F937B6"/>
    <w:rsid w:val="00F9417F"/>
    <w:rsid w:val="00F94BA1"/>
    <w:rsid w:val="00F94E46"/>
    <w:rsid w:val="00F95318"/>
    <w:rsid w:val="00F959E5"/>
    <w:rsid w:val="00F96D34"/>
    <w:rsid w:val="00F97261"/>
    <w:rsid w:val="00F9789E"/>
    <w:rsid w:val="00F97DD1"/>
    <w:rsid w:val="00FA1724"/>
    <w:rsid w:val="00FA1726"/>
    <w:rsid w:val="00FA1B22"/>
    <w:rsid w:val="00FA1EF2"/>
    <w:rsid w:val="00FA2751"/>
    <w:rsid w:val="00FA37E1"/>
    <w:rsid w:val="00FA5074"/>
    <w:rsid w:val="00FA5C11"/>
    <w:rsid w:val="00FA68AE"/>
    <w:rsid w:val="00FA6E31"/>
    <w:rsid w:val="00FA72E5"/>
    <w:rsid w:val="00FA73F7"/>
    <w:rsid w:val="00FA74F2"/>
    <w:rsid w:val="00FA7691"/>
    <w:rsid w:val="00FA7EFE"/>
    <w:rsid w:val="00FB0443"/>
    <w:rsid w:val="00FB0807"/>
    <w:rsid w:val="00FB0928"/>
    <w:rsid w:val="00FB09C9"/>
    <w:rsid w:val="00FB1FE1"/>
    <w:rsid w:val="00FB33B5"/>
    <w:rsid w:val="00FB3D02"/>
    <w:rsid w:val="00FB3DD9"/>
    <w:rsid w:val="00FB3FB5"/>
    <w:rsid w:val="00FB4025"/>
    <w:rsid w:val="00FB47FF"/>
    <w:rsid w:val="00FB52BB"/>
    <w:rsid w:val="00FB5C7D"/>
    <w:rsid w:val="00FB629F"/>
    <w:rsid w:val="00FB6357"/>
    <w:rsid w:val="00FB63C6"/>
    <w:rsid w:val="00FB6B89"/>
    <w:rsid w:val="00FB6BB6"/>
    <w:rsid w:val="00FB7863"/>
    <w:rsid w:val="00FC0A7F"/>
    <w:rsid w:val="00FC0B5C"/>
    <w:rsid w:val="00FC14F5"/>
    <w:rsid w:val="00FC1EBE"/>
    <w:rsid w:val="00FC2ABD"/>
    <w:rsid w:val="00FC326A"/>
    <w:rsid w:val="00FC33DA"/>
    <w:rsid w:val="00FC4834"/>
    <w:rsid w:val="00FC4BF3"/>
    <w:rsid w:val="00FC58B7"/>
    <w:rsid w:val="00FC5A45"/>
    <w:rsid w:val="00FC68BE"/>
    <w:rsid w:val="00FC6A2E"/>
    <w:rsid w:val="00FC6CAE"/>
    <w:rsid w:val="00FC6E6B"/>
    <w:rsid w:val="00FC707B"/>
    <w:rsid w:val="00FC7F8E"/>
    <w:rsid w:val="00FD0452"/>
    <w:rsid w:val="00FD11D3"/>
    <w:rsid w:val="00FD254A"/>
    <w:rsid w:val="00FD3772"/>
    <w:rsid w:val="00FD3C77"/>
    <w:rsid w:val="00FD3E5B"/>
    <w:rsid w:val="00FD40D6"/>
    <w:rsid w:val="00FD44C5"/>
    <w:rsid w:val="00FD44DC"/>
    <w:rsid w:val="00FD4938"/>
    <w:rsid w:val="00FD4D69"/>
    <w:rsid w:val="00FD563E"/>
    <w:rsid w:val="00FD61A1"/>
    <w:rsid w:val="00FD62FD"/>
    <w:rsid w:val="00FD7821"/>
    <w:rsid w:val="00FD7A7D"/>
    <w:rsid w:val="00FD7B0D"/>
    <w:rsid w:val="00FD7BC2"/>
    <w:rsid w:val="00FE0F86"/>
    <w:rsid w:val="00FE13D9"/>
    <w:rsid w:val="00FE1A0E"/>
    <w:rsid w:val="00FE2338"/>
    <w:rsid w:val="00FE235C"/>
    <w:rsid w:val="00FE248C"/>
    <w:rsid w:val="00FE3024"/>
    <w:rsid w:val="00FE59EE"/>
    <w:rsid w:val="00FE5A5B"/>
    <w:rsid w:val="00FE7A30"/>
    <w:rsid w:val="00FF0080"/>
    <w:rsid w:val="00FF00FB"/>
    <w:rsid w:val="00FF0962"/>
    <w:rsid w:val="00FF1178"/>
    <w:rsid w:val="00FF1F40"/>
    <w:rsid w:val="00FF2300"/>
    <w:rsid w:val="00FF2A28"/>
    <w:rsid w:val="00FF2B59"/>
    <w:rsid w:val="00FF2C71"/>
    <w:rsid w:val="00FF2E05"/>
    <w:rsid w:val="00FF2FFB"/>
    <w:rsid w:val="00FF5B65"/>
    <w:rsid w:val="00FF66E5"/>
    <w:rsid w:val="00FF6EA8"/>
    <w:rsid w:val="00FF70EA"/>
    <w:rsid w:val="00FF7BF0"/>
    <w:rsid w:val="010C0E98"/>
    <w:rsid w:val="01143E55"/>
    <w:rsid w:val="011E3AA3"/>
    <w:rsid w:val="017669A3"/>
    <w:rsid w:val="017C2711"/>
    <w:rsid w:val="01A36AEE"/>
    <w:rsid w:val="01A87E2F"/>
    <w:rsid w:val="01F53F8A"/>
    <w:rsid w:val="01FA501E"/>
    <w:rsid w:val="02025370"/>
    <w:rsid w:val="020E6F2E"/>
    <w:rsid w:val="02236536"/>
    <w:rsid w:val="024D625F"/>
    <w:rsid w:val="024E5878"/>
    <w:rsid w:val="025D38D7"/>
    <w:rsid w:val="025F7923"/>
    <w:rsid w:val="02635033"/>
    <w:rsid w:val="027144D1"/>
    <w:rsid w:val="02794EDF"/>
    <w:rsid w:val="0295349C"/>
    <w:rsid w:val="029D5C7B"/>
    <w:rsid w:val="02A43752"/>
    <w:rsid w:val="02AA5813"/>
    <w:rsid w:val="02B6494D"/>
    <w:rsid w:val="02B65A2E"/>
    <w:rsid w:val="02C72756"/>
    <w:rsid w:val="02C77AFE"/>
    <w:rsid w:val="02CB3937"/>
    <w:rsid w:val="02E7080F"/>
    <w:rsid w:val="02EC64DE"/>
    <w:rsid w:val="030B7625"/>
    <w:rsid w:val="031A57DE"/>
    <w:rsid w:val="032156CA"/>
    <w:rsid w:val="03232AF3"/>
    <w:rsid w:val="03382866"/>
    <w:rsid w:val="034E0F63"/>
    <w:rsid w:val="03654318"/>
    <w:rsid w:val="03676D1D"/>
    <w:rsid w:val="036C5928"/>
    <w:rsid w:val="0382226E"/>
    <w:rsid w:val="0388101E"/>
    <w:rsid w:val="038D68A1"/>
    <w:rsid w:val="039370A7"/>
    <w:rsid w:val="03A73BBA"/>
    <w:rsid w:val="03C4287A"/>
    <w:rsid w:val="03D65F89"/>
    <w:rsid w:val="03DB49EE"/>
    <w:rsid w:val="040738E4"/>
    <w:rsid w:val="043E553A"/>
    <w:rsid w:val="044227A0"/>
    <w:rsid w:val="044D57D5"/>
    <w:rsid w:val="0463482D"/>
    <w:rsid w:val="046F3B21"/>
    <w:rsid w:val="04744821"/>
    <w:rsid w:val="04772A32"/>
    <w:rsid w:val="04821FE2"/>
    <w:rsid w:val="04882A70"/>
    <w:rsid w:val="048F0457"/>
    <w:rsid w:val="04A85C7E"/>
    <w:rsid w:val="04AA1424"/>
    <w:rsid w:val="04AB3CCE"/>
    <w:rsid w:val="04B11B74"/>
    <w:rsid w:val="04C071F6"/>
    <w:rsid w:val="04CA7D0D"/>
    <w:rsid w:val="04D14C0A"/>
    <w:rsid w:val="04D64C17"/>
    <w:rsid w:val="04DD06F7"/>
    <w:rsid w:val="04F43CCA"/>
    <w:rsid w:val="04F57E7B"/>
    <w:rsid w:val="04F87C3E"/>
    <w:rsid w:val="050C6467"/>
    <w:rsid w:val="053217CE"/>
    <w:rsid w:val="05374DD2"/>
    <w:rsid w:val="054B76CA"/>
    <w:rsid w:val="056B1061"/>
    <w:rsid w:val="056E1303"/>
    <w:rsid w:val="056E79DC"/>
    <w:rsid w:val="057227C5"/>
    <w:rsid w:val="05896213"/>
    <w:rsid w:val="05906109"/>
    <w:rsid w:val="05AB649E"/>
    <w:rsid w:val="05B95EA6"/>
    <w:rsid w:val="05BF5879"/>
    <w:rsid w:val="05C45366"/>
    <w:rsid w:val="05E61DA4"/>
    <w:rsid w:val="05EA1A1A"/>
    <w:rsid w:val="05EC6193"/>
    <w:rsid w:val="05F132F1"/>
    <w:rsid w:val="05FE09FD"/>
    <w:rsid w:val="06055FBC"/>
    <w:rsid w:val="0618537F"/>
    <w:rsid w:val="064355BB"/>
    <w:rsid w:val="06524DAD"/>
    <w:rsid w:val="06573DEC"/>
    <w:rsid w:val="065F6897"/>
    <w:rsid w:val="066B364C"/>
    <w:rsid w:val="066E33C4"/>
    <w:rsid w:val="067B6157"/>
    <w:rsid w:val="06804931"/>
    <w:rsid w:val="069621C5"/>
    <w:rsid w:val="06987090"/>
    <w:rsid w:val="069C4A79"/>
    <w:rsid w:val="06B67079"/>
    <w:rsid w:val="06CB39A4"/>
    <w:rsid w:val="06CD2C33"/>
    <w:rsid w:val="06ED0BAC"/>
    <w:rsid w:val="07067D22"/>
    <w:rsid w:val="070F5340"/>
    <w:rsid w:val="07101D1F"/>
    <w:rsid w:val="072A33FC"/>
    <w:rsid w:val="074A359D"/>
    <w:rsid w:val="07535FE7"/>
    <w:rsid w:val="075A352E"/>
    <w:rsid w:val="075C6630"/>
    <w:rsid w:val="07607E06"/>
    <w:rsid w:val="0765692C"/>
    <w:rsid w:val="076B3CE7"/>
    <w:rsid w:val="076D18CB"/>
    <w:rsid w:val="0777219F"/>
    <w:rsid w:val="078F100C"/>
    <w:rsid w:val="079F2FD2"/>
    <w:rsid w:val="07A43643"/>
    <w:rsid w:val="07A469C3"/>
    <w:rsid w:val="07A660C0"/>
    <w:rsid w:val="07A77884"/>
    <w:rsid w:val="07AE6DC6"/>
    <w:rsid w:val="07AF1BA1"/>
    <w:rsid w:val="07B27B56"/>
    <w:rsid w:val="07B52546"/>
    <w:rsid w:val="07C576EB"/>
    <w:rsid w:val="07D371FC"/>
    <w:rsid w:val="07E36CFA"/>
    <w:rsid w:val="08114FF7"/>
    <w:rsid w:val="081236ED"/>
    <w:rsid w:val="08392018"/>
    <w:rsid w:val="08404EE8"/>
    <w:rsid w:val="08447CE5"/>
    <w:rsid w:val="084B3ED5"/>
    <w:rsid w:val="084C6D41"/>
    <w:rsid w:val="08672125"/>
    <w:rsid w:val="0877417C"/>
    <w:rsid w:val="08952EBD"/>
    <w:rsid w:val="08974EE6"/>
    <w:rsid w:val="089A10D8"/>
    <w:rsid w:val="089A1EA2"/>
    <w:rsid w:val="08A63218"/>
    <w:rsid w:val="08AD3FF4"/>
    <w:rsid w:val="08B33F52"/>
    <w:rsid w:val="08B50A0E"/>
    <w:rsid w:val="08BE3EF3"/>
    <w:rsid w:val="08BE3FFF"/>
    <w:rsid w:val="08C875E7"/>
    <w:rsid w:val="08DE431A"/>
    <w:rsid w:val="08E506E9"/>
    <w:rsid w:val="08FF4246"/>
    <w:rsid w:val="090F13C2"/>
    <w:rsid w:val="090F3186"/>
    <w:rsid w:val="090F5EBC"/>
    <w:rsid w:val="09127661"/>
    <w:rsid w:val="092245A8"/>
    <w:rsid w:val="092A358D"/>
    <w:rsid w:val="09321A0A"/>
    <w:rsid w:val="09334EA3"/>
    <w:rsid w:val="093572C5"/>
    <w:rsid w:val="0939208C"/>
    <w:rsid w:val="0939495E"/>
    <w:rsid w:val="094B652E"/>
    <w:rsid w:val="096D7236"/>
    <w:rsid w:val="09713539"/>
    <w:rsid w:val="0974213D"/>
    <w:rsid w:val="097D6FDE"/>
    <w:rsid w:val="09847A93"/>
    <w:rsid w:val="09885F44"/>
    <w:rsid w:val="098F0878"/>
    <w:rsid w:val="09900361"/>
    <w:rsid w:val="099A45E3"/>
    <w:rsid w:val="099D11ED"/>
    <w:rsid w:val="09B21373"/>
    <w:rsid w:val="09B82754"/>
    <w:rsid w:val="09C33BCA"/>
    <w:rsid w:val="09C558F6"/>
    <w:rsid w:val="09D27610"/>
    <w:rsid w:val="09D279FD"/>
    <w:rsid w:val="09D77FC2"/>
    <w:rsid w:val="09D97900"/>
    <w:rsid w:val="09E039BF"/>
    <w:rsid w:val="09E64F39"/>
    <w:rsid w:val="09F62025"/>
    <w:rsid w:val="0A0B5082"/>
    <w:rsid w:val="0A1238AA"/>
    <w:rsid w:val="0A262B04"/>
    <w:rsid w:val="0A35322E"/>
    <w:rsid w:val="0A370046"/>
    <w:rsid w:val="0A3E1A71"/>
    <w:rsid w:val="0A3E5BAB"/>
    <w:rsid w:val="0A4E7CE8"/>
    <w:rsid w:val="0A560281"/>
    <w:rsid w:val="0A6254AC"/>
    <w:rsid w:val="0A7548E0"/>
    <w:rsid w:val="0A802C24"/>
    <w:rsid w:val="0A8278E1"/>
    <w:rsid w:val="0A8A235B"/>
    <w:rsid w:val="0A93379C"/>
    <w:rsid w:val="0AA32242"/>
    <w:rsid w:val="0AA57783"/>
    <w:rsid w:val="0AAB2187"/>
    <w:rsid w:val="0AB8530A"/>
    <w:rsid w:val="0AC67302"/>
    <w:rsid w:val="0ACB1B8D"/>
    <w:rsid w:val="0AEE229D"/>
    <w:rsid w:val="0AF0281A"/>
    <w:rsid w:val="0B0253FC"/>
    <w:rsid w:val="0B0950B5"/>
    <w:rsid w:val="0B1F42FA"/>
    <w:rsid w:val="0B3458D9"/>
    <w:rsid w:val="0B3E0808"/>
    <w:rsid w:val="0B4909DF"/>
    <w:rsid w:val="0B5D79DC"/>
    <w:rsid w:val="0B602917"/>
    <w:rsid w:val="0B741E54"/>
    <w:rsid w:val="0B9459A4"/>
    <w:rsid w:val="0B9A6927"/>
    <w:rsid w:val="0B9B09F3"/>
    <w:rsid w:val="0B9B2DAA"/>
    <w:rsid w:val="0B9C728C"/>
    <w:rsid w:val="0BAD3B27"/>
    <w:rsid w:val="0BB560E4"/>
    <w:rsid w:val="0BB96870"/>
    <w:rsid w:val="0BBB6E8E"/>
    <w:rsid w:val="0BC743F1"/>
    <w:rsid w:val="0BD50C94"/>
    <w:rsid w:val="0BE9046F"/>
    <w:rsid w:val="0BE951AC"/>
    <w:rsid w:val="0BF6133F"/>
    <w:rsid w:val="0BF82006"/>
    <w:rsid w:val="0C0B0528"/>
    <w:rsid w:val="0C0C1438"/>
    <w:rsid w:val="0C18388E"/>
    <w:rsid w:val="0C267338"/>
    <w:rsid w:val="0C3F7E96"/>
    <w:rsid w:val="0C4647B7"/>
    <w:rsid w:val="0C5457FD"/>
    <w:rsid w:val="0C5C6247"/>
    <w:rsid w:val="0C735118"/>
    <w:rsid w:val="0C7E50D0"/>
    <w:rsid w:val="0C8C37B7"/>
    <w:rsid w:val="0C9971E8"/>
    <w:rsid w:val="0CAA78DF"/>
    <w:rsid w:val="0CAB2996"/>
    <w:rsid w:val="0CB43A97"/>
    <w:rsid w:val="0CBE0DF3"/>
    <w:rsid w:val="0CC24144"/>
    <w:rsid w:val="0CC664AB"/>
    <w:rsid w:val="0CCE3F05"/>
    <w:rsid w:val="0CD26A8B"/>
    <w:rsid w:val="0CD53DB7"/>
    <w:rsid w:val="0CDB5883"/>
    <w:rsid w:val="0CEE66DF"/>
    <w:rsid w:val="0CEF0931"/>
    <w:rsid w:val="0CEF33F1"/>
    <w:rsid w:val="0CF94E25"/>
    <w:rsid w:val="0D0C7926"/>
    <w:rsid w:val="0D237542"/>
    <w:rsid w:val="0D24128C"/>
    <w:rsid w:val="0D3716C7"/>
    <w:rsid w:val="0D392F54"/>
    <w:rsid w:val="0DAB28A7"/>
    <w:rsid w:val="0DB50477"/>
    <w:rsid w:val="0DBB7784"/>
    <w:rsid w:val="0DBE6D22"/>
    <w:rsid w:val="0DC336E8"/>
    <w:rsid w:val="0DC519B4"/>
    <w:rsid w:val="0DC94E6B"/>
    <w:rsid w:val="0DD3058D"/>
    <w:rsid w:val="0DDA3E3B"/>
    <w:rsid w:val="0DE932F0"/>
    <w:rsid w:val="0E027E1B"/>
    <w:rsid w:val="0E0B301F"/>
    <w:rsid w:val="0E1011BE"/>
    <w:rsid w:val="0E18270E"/>
    <w:rsid w:val="0E3832BA"/>
    <w:rsid w:val="0E3D07D7"/>
    <w:rsid w:val="0E6C74AC"/>
    <w:rsid w:val="0E6E1288"/>
    <w:rsid w:val="0E700D1F"/>
    <w:rsid w:val="0E714CAA"/>
    <w:rsid w:val="0E8023E6"/>
    <w:rsid w:val="0E84195F"/>
    <w:rsid w:val="0E85689B"/>
    <w:rsid w:val="0E972167"/>
    <w:rsid w:val="0EB67CCD"/>
    <w:rsid w:val="0EB768C4"/>
    <w:rsid w:val="0EC6338C"/>
    <w:rsid w:val="0EC930E8"/>
    <w:rsid w:val="0EE20290"/>
    <w:rsid w:val="0EFD3C48"/>
    <w:rsid w:val="0F0473A9"/>
    <w:rsid w:val="0F0B0576"/>
    <w:rsid w:val="0F161F4D"/>
    <w:rsid w:val="0F4457AF"/>
    <w:rsid w:val="0F6A4F41"/>
    <w:rsid w:val="0F6F2333"/>
    <w:rsid w:val="0F6F3C06"/>
    <w:rsid w:val="0F772CE0"/>
    <w:rsid w:val="0F7D0B0F"/>
    <w:rsid w:val="0F820F8F"/>
    <w:rsid w:val="0FB1051E"/>
    <w:rsid w:val="0FB34544"/>
    <w:rsid w:val="0FBC2ED8"/>
    <w:rsid w:val="0FC07D15"/>
    <w:rsid w:val="0FCC761F"/>
    <w:rsid w:val="0FD2176E"/>
    <w:rsid w:val="0FE32790"/>
    <w:rsid w:val="0FE71824"/>
    <w:rsid w:val="0FE75A42"/>
    <w:rsid w:val="0FF162CD"/>
    <w:rsid w:val="0FF4403C"/>
    <w:rsid w:val="10000E06"/>
    <w:rsid w:val="10001E88"/>
    <w:rsid w:val="100E4159"/>
    <w:rsid w:val="101077A3"/>
    <w:rsid w:val="10145F57"/>
    <w:rsid w:val="10253A00"/>
    <w:rsid w:val="104472FD"/>
    <w:rsid w:val="104B136C"/>
    <w:rsid w:val="104C3D5A"/>
    <w:rsid w:val="10623DEE"/>
    <w:rsid w:val="10734414"/>
    <w:rsid w:val="10792076"/>
    <w:rsid w:val="10837BB3"/>
    <w:rsid w:val="10972644"/>
    <w:rsid w:val="10B60BE2"/>
    <w:rsid w:val="10C64FCD"/>
    <w:rsid w:val="10D16340"/>
    <w:rsid w:val="10DE28DC"/>
    <w:rsid w:val="10EE2021"/>
    <w:rsid w:val="10EF400D"/>
    <w:rsid w:val="10FA3355"/>
    <w:rsid w:val="10FA41F1"/>
    <w:rsid w:val="10FD7E1F"/>
    <w:rsid w:val="11010986"/>
    <w:rsid w:val="110366E3"/>
    <w:rsid w:val="110841BE"/>
    <w:rsid w:val="11124B07"/>
    <w:rsid w:val="111B1B00"/>
    <w:rsid w:val="11231D7D"/>
    <w:rsid w:val="11285372"/>
    <w:rsid w:val="1135709D"/>
    <w:rsid w:val="113C6593"/>
    <w:rsid w:val="11447652"/>
    <w:rsid w:val="115E08E8"/>
    <w:rsid w:val="117D1D61"/>
    <w:rsid w:val="117E750F"/>
    <w:rsid w:val="119353EB"/>
    <w:rsid w:val="11957B63"/>
    <w:rsid w:val="11B86C20"/>
    <w:rsid w:val="11CE0BCE"/>
    <w:rsid w:val="11E518A8"/>
    <w:rsid w:val="11E75CE7"/>
    <w:rsid w:val="11F46C75"/>
    <w:rsid w:val="11F8371D"/>
    <w:rsid w:val="11FB1E03"/>
    <w:rsid w:val="121B28DC"/>
    <w:rsid w:val="121E55F3"/>
    <w:rsid w:val="1238261C"/>
    <w:rsid w:val="123D5A32"/>
    <w:rsid w:val="124F421B"/>
    <w:rsid w:val="1250490C"/>
    <w:rsid w:val="12526C89"/>
    <w:rsid w:val="12554519"/>
    <w:rsid w:val="12756C06"/>
    <w:rsid w:val="127D3064"/>
    <w:rsid w:val="12970FC4"/>
    <w:rsid w:val="129C13DF"/>
    <w:rsid w:val="12A32100"/>
    <w:rsid w:val="12A33B5F"/>
    <w:rsid w:val="12A740E0"/>
    <w:rsid w:val="12B11612"/>
    <w:rsid w:val="12B61E69"/>
    <w:rsid w:val="12B65F0C"/>
    <w:rsid w:val="12BF391C"/>
    <w:rsid w:val="12C42991"/>
    <w:rsid w:val="12CA1455"/>
    <w:rsid w:val="12D30FE6"/>
    <w:rsid w:val="12D31E15"/>
    <w:rsid w:val="12DE4B00"/>
    <w:rsid w:val="12E61072"/>
    <w:rsid w:val="13023F3B"/>
    <w:rsid w:val="131056C9"/>
    <w:rsid w:val="131A4F50"/>
    <w:rsid w:val="1321352A"/>
    <w:rsid w:val="13232EBA"/>
    <w:rsid w:val="133F70FB"/>
    <w:rsid w:val="13443200"/>
    <w:rsid w:val="13537858"/>
    <w:rsid w:val="135748C0"/>
    <w:rsid w:val="13785141"/>
    <w:rsid w:val="137E0A1E"/>
    <w:rsid w:val="13863D5B"/>
    <w:rsid w:val="138D2D1A"/>
    <w:rsid w:val="139251F0"/>
    <w:rsid w:val="139D2F0F"/>
    <w:rsid w:val="13A2345D"/>
    <w:rsid w:val="13AB2509"/>
    <w:rsid w:val="13B42C7A"/>
    <w:rsid w:val="13B86A2E"/>
    <w:rsid w:val="13BA1133"/>
    <w:rsid w:val="13C35E94"/>
    <w:rsid w:val="13C5452D"/>
    <w:rsid w:val="13CD60E4"/>
    <w:rsid w:val="13D16C21"/>
    <w:rsid w:val="13D2029E"/>
    <w:rsid w:val="13F27115"/>
    <w:rsid w:val="14010CC3"/>
    <w:rsid w:val="140D0A75"/>
    <w:rsid w:val="14126AE4"/>
    <w:rsid w:val="141669AF"/>
    <w:rsid w:val="14226142"/>
    <w:rsid w:val="14356197"/>
    <w:rsid w:val="14392B67"/>
    <w:rsid w:val="144059EB"/>
    <w:rsid w:val="146269D3"/>
    <w:rsid w:val="14725F3C"/>
    <w:rsid w:val="14736861"/>
    <w:rsid w:val="14867623"/>
    <w:rsid w:val="1493713F"/>
    <w:rsid w:val="14A25A6D"/>
    <w:rsid w:val="14B0056D"/>
    <w:rsid w:val="14B11304"/>
    <w:rsid w:val="14B72BFB"/>
    <w:rsid w:val="14B73052"/>
    <w:rsid w:val="14B9177F"/>
    <w:rsid w:val="14CC1516"/>
    <w:rsid w:val="14D84632"/>
    <w:rsid w:val="14DD6EFB"/>
    <w:rsid w:val="14E04B2B"/>
    <w:rsid w:val="14E06035"/>
    <w:rsid w:val="14F01256"/>
    <w:rsid w:val="14F30C6D"/>
    <w:rsid w:val="14F46728"/>
    <w:rsid w:val="14F65567"/>
    <w:rsid w:val="1505595D"/>
    <w:rsid w:val="15207D22"/>
    <w:rsid w:val="15223C0E"/>
    <w:rsid w:val="15254589"/>
    <w:rsid w:val="15273FE8"/>
    <w:rsid w:val="154117B1"/>
    <w:rsid w:val="15427B67"/>
    <w:rsid w:val="155E6950"/>
    <w:rsid w:val="157E2509"/>
    <w:rsid w:val="15855CF8"/>
    <w:rsid w:val="159C2C34"/>
    <w:rsid w:val="15BA0210"/>
    <w:rsid w:val="15C25F6C"/>
    <w:rsid w:val="15D12BAA"/>
    <w:rsid w:val="15D63A99"/>
    <w:rsid w:val="15D6704D"/>
    <w:rsid w:val="15DA4247"/>
    <w:rsid w:val="15E12BDF"/>
    <w:rsid w:val="15F5757D"/>
    <w:rsid w:val="160D4CB8"/>
    <w:rsid w:val="16412325"/>
    <w:rsid w:val="164A449B"/>
    <w:rsid w:val="164B247E"/>
    <w:rsid w:val="164F147F"/>
    <w:rsid w:val="16562561"/>
    <w:rsid w:val="166966D6"/>
    <w:rsid w:val="16713026"/>
    <w:rsid w:val="167657DC"/>
    <w:rsid w:val="167D6A64"/>
    <w:rsid w:val="168627CC"/>
    <w:rsid w:val="16993F04"/>
    <w:rsid w:val="169A7D65"/>
    <w:rsid w:val="16B94965"/>
    <w:rsid w:val="16CA2A53"/>
    <w:rsid w:val="16CD3795"/>
    <w:rsid w:val="16DA22B2"/>
    <w:rsid w:val="16FE1C11"/>
    <w:rsid w:val="1727780A"/>
    <w:rsid w:val="17317981"/>
    <w:rsid w:val="17321317"/>
    <w:rsid w:val="17342A86"/>
    <w:rsid w:val="17363AA1"/>
    <w:rsid w:val="173C5056"/>
    <w:rsid w:val="173E27FA"/>
    <w:rsid w:val="174904B5"/>
    <w:rsid w:val="17530DCF"/>
    <w:rsid w:val="1757045E"/>
    <w:rsid w:val="1763624A"/>
    <w:rsid w:val="176F0B7F"/>
    <w:rsid w:val="1775459A"/>
    <w:rsid w:val="177B0D57"/>
    <w:rsid w:val="17876FE0"/>
    <w:rsid w:val="178D7707"/>
    <w:rsid w:val="17A20658"/>
    <w:rsid w:val="17A42087"/>
    <w:rsid w:val="17D27333"/>
    <w:rsid w:val="17E27B17"/>
    <w:rsid w:val="17EC4F65"/>
    <w:rsid w:val="17F81162"/>
    <w:rsid w:val="17FE4C65"/>
    <w:rsid w:val="18175088"/>
    <w:rsid w:val="18197A84"/>
    <w:rsid w:val="18346916"/>
    <w:rsid w:val="185F4B80"/>
    <w:rsid w:val="18625E3A"/>
    <w:rsid w:val="18652707"/>
    <w:rsid w:val="186B0A0F"/>
    <w:rsid w:val="18766EB5"/>
    <w:rsid w:val="18787597"/>
    <w:rsid w:val="18844AC1"/>
    <w:rsid w:val="18905B32"/>
    <w:rsid w:val="1891209B"/>
    <w:rsid w:val="18912585"/>
    <w:rsid w:val="189A2C63"/>
    <w:rsid w:val="18AD5FCC"/>
    <w:rsid w:val="18B53C89"/>
    <w:rsid w:val="18C23A2F"/>
    <w:rsid w:val="18C67665"/>
    <w:rsid w:val="18D0223A"/>
    <w:rsid w:val="18D56277"/>
    <w:rsid w:val="18D62AF1"/>
    <w:rsid w:val="18D956EF"/>
    <w:rsid w:val="18E14599"/>
    <w:rsid w:val="18EE34D2"/>
    <w:rsid w:val="190732B5"/>
    <w:rsid w:val="190D52EF"/>
    <w:rsid w:val="191D4460"/>
    <w:rsid w:val="19207A58"/>
    <w:rsid w:val="19300532"/>
    <w:rsid w:val="196916F0"/>
    <w:rsid w:val="19807C68"/>
    <w:rsid w:val="199E5B64"/>
    <w:rsid w:val="199E64ED"/>
    <w:rsid w:val="19A45E27"/>
    <w:rsid w:val="19D35CA9"/>
    <w:rsid w:val="19DB52EF"/>
    <w:rsid w:val="19DC4E45"/>
    <w:rsid w:val="19E4794A"/>
    <w:rsid w:val="19F00CD1"/>
    <w:rsid w:val="1A06691B"/>
    <w:rsid w:val="1A0D78D9"/>
    <w:rsid w:val="1A1679CD"/>
    <w:rsid w:val="1A2501D5"/>
    <w:rsid w:val="1A32212B"/>
    <w:rsid w:val="1A3231EE"/>
    <w:rsid w:val="1A383E67"/>
    <w:rsid w:val="1A3A0911"/>
    <w:rsid w:val="1A4C333D"/>
    <w:rsid w:val="1A5A27FE"/>
    <w:rsid w:val="1A5A7C6D"/>
    <w:rsid w:val="1A81608B"/>
    <w:rsid w:val="1A836874"/>
    <w:rsid w:val="1A9D0187"/>
    <w:rsid w:val="1AC46796"/>
    <w:rsid w:val="1ACD582E"/>
    <w:rsid w:val="1AD11024"/>
    <w:rsid w:val="1AE3454F"/>
    <w:rsid w:val="1AF6773C"/>
    <w:rsid w:val="1AFA4648"/>
    <w:rsid w:val="1AFD0110"/>
    <w:rsid w:val="1B2162F5"/>
    <w:rsid w:val="1B250B7D"/>
    <w:rsid w:val="1B3C56AC"/>
    <w:rsid w:val="1B3E5524"/>
    <w:rsid w:val="1B4B0A4E"/>
    <w:rsid w:val="1B4E51A4"/>
    <w:rsid w:val="1B4F2C88"/>
    <w:rsid w:val="1B5A69E5"/>
    <w:rsid w:val="1B5B7878"/>
    <w:rsid w:val="1B614BA5"/>
    <w:rsid w:val="1B651EFF"/>
    <w:rsid w:val="1B6D4A22"/>
    <w:rsid w:val="1B75363A"/>
    <w:rsid w:val="1B7C7D6B"/>
    <w:rsid w:val="1B80339E"/>
    <w:rsid w:val="1B8342B8"/>
    <w:rsid w:val="1B881E8D"/>
    <w:rsid w:val="1B997302"/>
    <w:rsid w:val="1BA20408"/>
    <w:rsid w:val="1BA25D00"/>
    <w:rsid w:val="1BB5272E"/>
    <w:rsid w:val="1BB83387"/>
    <w:rsid w:val="1BE46FCA"/>
    <w:rsid w:val="1BE667E4"/>
    <w:rsid w:val="1C082992"/>
    <w:rsid w:val="1C15277E"/>
    <w:rsid w:val="1C1A3FBF"/>
    <w:rsid w:val="1C234134"/>
    <w:rsid w:val="1C2E6287"/>
    <w:rsid w:val="1C3E2946"/>
    <w:rsid w:val="1C480151"/>
    <w:rsid w:val="1C4951FE"/>
    <w:rsid w:val="1C502789"/>
    <w:rsid w:val="1C5324DB"/>
    <w:rsid w:val="1C560E66"/>
    <w:rsid w:val="1C573005"/>
    <w:rsid w:val="1C661903"/>
    <w:rsid w:val="1C7E242C"/>
    <w:rsid w:val="1C8E2103"/>
    <w:rsid w:val="1C8E7E9A"/>
    <w:rsid w:val="1C9F5845"/>
    <w:rsid w:val="1CBB5959"/>
    <w:rsid w:val="1CD3638B"/>
    <w:rsid w:val="1CE5578C"/>
    <w:rsid w:val="1CEF6670"/>
    <w:rsid w:val="1CF41B88"/>
    <w:rsid w:val="1CFC3899"/>
    <w:rsid w:val="1CFE62C2"/>
    <w:rsid w:val="1D050FC1"/>
    <w:rsid w:val="1D3E3DF1"/>
    <w:rsid w:val="1D414D67"/>
    <w:rsid w:val="1D4300F8"/>
    <w:rsid w:val="1D4420C4"/>
    <w:rsid w:val="1D4B5D0A"/>
    <w:rsid w:val="1D5E740C"/>
    <w:rsid w:val="1D707131"/>
    <w:rsid w:val="1D73084F"/>
    <w:rsid w:val="1D7453FE"/>
    <w:rsid w:val="1D763745"/>
    <w:rsid w:val="1D7832AE"/>
    <w:rsid w:val="1D7B1907"/>
    <w:rsid w:val="1D927F27"/>
    <w:rsid w:val="1DB21CE6"/>
    <w:rsid w:val="1DC006CE"/>
    <w:rsid w:val="1DD9220E"/>
    <w:rsid w:val="1DD93F7F"/>
    <w:rsid w:val="1DDA34BD"/>
    <w:rsid w:val="1E1D398D"/>
    <w:rsid w:val="1E20683E"/>
    <w:rsid w:val="1E2F58D5"/>
    <w:rsid w:val="1E395B5C"/>
    <w:rsid w:val="1E4C4914"/>
    <w:rsid w:val="1E4D697C"/>
    <w:rsid w:val="1E51051E"/>
    <w:rsid w:val="1E54645C"/>
    <w:rsid w:val="1E557CFF"/>
    <w:rsid w:val="1E6510C4"/>
    <w:rsid w:val="1EA83E62"/>
    <w:rsid w:val="1EAD4665"/>
    <w:rsid w:val="1EAE6BB2"/>
    <w:rsid w:val="1EC475B2"/>
    <w:rsid w:val="1EC53225"/>
    <w:rsid w:val="1EC85E8B"/>
    <w:rsid w:val="1ED07003"/>
    <w:rsid w:val="1ED67FB4"/>
    <w:rsid w:val="1EE30EA5"/>
    <w:rsid w:val="1EF40BD8"/>
    <w:rsid w:val="1F016603"/>
    <w:rsid w:val="1F076867"/>
    <w:rsid w:val="1F1610BA"/>
    <w:rsid w:val="1F1F5017"/>
    <w:rsid w:val="1F23270D"/>
    <w:rsid w:val="1F2F3FA1"/>
    <w:rsid w:val="1F433EE1"/>
    <w:rsid w:val="1F4D0090"/>
    <w:rsid w:val="1F604113"/>
    <w:rsid w:val="1F6C0489"/>
    <w:rsid w:val="1F711267"/>
    <w:rsid w:val="1FC06B25"/>
    <w:rsid w:val="1FE06BB2"/>
    <w:rsid w:val="1FEC3B52"/>
    <w:rsid w:val="1FF277C9"/>
    <w:rsid w:val="1FFF1933"/>
    <w:rsid w:val="200027C2"/>
    <w:rsid w:val="2005750A"/>
    <w:rsid w:val="200A0132"/>
    <w:rsid w:val="20175449"/>
    <w:rsid w:val="201A326C"/>
    <w:rsid w:val="204A4E6D"/>
    <w:rsid w:val="204E6BEE"/>
    <w:rsid w:val="20573F3E"/>
    <w:rsid w:val="206E15A7"/>
    <w:rsid w:val="206E341E"/>
    <w:rsid w:val="20783045"/>
    <w:rsid w:val="207D343C"/>
    <w:rsid w:val="20915CB0"/>
    <w:rsid w:val="20952A82"/>
    <w:rsid w:val="20B544E3"/>
    <w:rsid w:val="20B623D0"/>
    <w:rsid w:val="20BB7AF1"/>
    <w:rsid w:val="20BD26F5"/>
    <w:rsid w:val="20C126FA"/>
    <w:rsid w:val="20CC1B83"/>
    <w:rsid w:val="20D508CF"/>
    <w:rsid w:val="20DA209A"/>
    <w:rsid w:val="20E92FB1"/>
    <w:rsid w:val="20ED513A"/>
    <w:rsid w:val="21043572"/>
    <w:rsid w:val="21080388"/>
    <w:rsid w:val="210C1A50"/>
    <w:rsid w:val="210D562F"/>
    <w:rsid w:val="210E1760"/>
    <w:rsid w:val="211B4ABB"/>
    <w:rsid w:val="211E4F33"/>
    <w:rsid w:val="211F68C2"/>
    <w:rsid w:val="21364A5A"/>
    <w:rsid w:val="2157599F"/>
    <w:rsid w:val="216A42FB"/>
    <w:rsid w:val="217568DC"/>
    <w:rsid w:val="21770B68"/>
    <w:rsid w:val="21BB7CBB"/>
    <w:rsid w:val="21D4124D"/>
    <w:rsid w:val="21E010B8"/>
    <w:rsid w:val="21EC471F"/>
    <w:rsid w:val="21FD5AD5"/>
    <w:rsid w:val="220011C4"/>
    <w:rsid w:val="22063717"/>
    <w:rsid w:val="220B11E4"/>
    <w:rsid w:val="22312255"/>
    <w:rsid w:val="226324E6"/>
    <w:rsid w:val="22636146"/>
    <w:rsid w:val="226912D3"/>
    <w:rsid w:val="226B258E"/>
    <w:rsid w:val="22923215"/>
    <w:rsid w:val="2293235E"/>
    <w:rsid w:val="229B4D04"/>
    <w:rsid w:val="22A02450"/>
    <w:rsid w:val="22B72941"/>
    <w:rsid w:val="22BC3C21"/>
    <w:rsid w:val="22C62969"/>
    <w:rsid w:val="22E30B77"/>
    <w:rsid w:val="22F075F2"/>
    <w:rsid w:val="22FB5D40"/>
    <w:rsid w:val="22FD6D63"/>
    <w:rsid w:val="230D4159"/>
    <w:rsid w:val="232265A6"/>
    <w:rsid w:val="232271E9"/>
    <w:rsid w:val="23234E60"/>
    <w:rsid w:val="23446236"/>
    <w:rsid w:val="2355487A"/>
    <w:rsid w:val="23586CE7"/>
    <w:rsid w:val="235B07A3"/>
    <w:rsid w:val="236C7680"/>
    <w:rsid w:val="23915119"/>
    <w:rsid w:val="23A2039C"/>
    <w:rsid w:val="23BC09BB"/>
    <w:rsid w:val="23C402F0"/>
    <w:rsid w:val="23C82EF8"/>
    <w:rsid w:val="23D969C8"/>
    <w:rsid w:val="23E12781"/>
    <w:rsid w:val="23E306E3"/>
    <w:rsid w:val="23E94BCA"/>
    <w:rsid w:val="23EB519A"/>
    <w:rsid w:val="23FA0C6D"/>
    <w:rsid w:val="23FF26D0"/>
    <w:rsid w:val="240930CB"/>
    <w:rsid w:val="24103B10"/>
    <w:rsid w:val="24133ACA"/>
    <w:rsid w:val="241F7EFA"/>
    <w:rsid w:val="24215F62"/>
    <w:rsid w:val="242C044B"/>
    <w:rsid w:val="2441626A"/>
    <w:rsid w:val="246010EE"/>
    <w:rsid w:val="246B5E65"/>
    <w:rsid w:val="246D6415"/>
    <w:rsid w:val="2478460C"/>
    <w:rsid w:val="24797F38"/>
    <w:rsid w:val="248B649E"/>
    <w:rsid w:val="24933571"/>
    <w:rsid w:val="249C17CF"/>
    <w:rsid w:val="24AC056D"/>
    <w:rsid w:val="24AD757D"/>
    <w:rsid w:val="24BA577F"/>
    <w:rsid w:val="24E96FDE"/>
    <w:rsid w:val="24F40B34"/>
    <w:rsid w:val="250054F2"/>
    <w:rsid w:val="2507248E"/>
    <w:rsid w:val="250D0582"/>
    <w:rsid w:val="250E18E3"/>
    <w:rsid w:val="250F74E4"/>
    <w:rsid w:val="25197DCD"/>
    <w:rsid w:val="251C4F3F"/>
    <w:rsid w:val="25286582"/>
    <w:rsid w:val="252A4BE4"/>
    <w:rsid w:val="2531176E"/>
    <w:rsid w:val="253B75CD"/>
    <w:rsid w:val="254616E3"/>
    <w:rsid w:val="254B3FC3"/>
    <w:rsid w:val="2556500E"/>
    <w:rsid w:val="2558262B"/>
    <w:rsid w:val="255D7ABF"/>
    <w:rsid w:val="256154B4"/>
    <w:rsid w:val="256B5B0F"/>
    <w:rsid w:val="257D754E"/>
    <w:rsid w:val="25824DA0"/>
    <w:rsid w:val="259067E6"/>
    <w:rsid w:val="259D1F3B"/>
    <w:rsid w:val="25A3799A"/>
    <w:rsid w:val="25AF348E"/>
    <w:rsid w:val="25B36C3A"/>
    <w:rsid w:val="25B62121"/>
    <w:rsid w:val="25C00C7C"/>
    <w:rsid w:val="25D471F9"/>
    <w:rsid w:val="25D74AA7"/>
    <w:rsid w:val="25DE7254"/>
    <w:rsid w:val="25E40CCA"/>
    <w:rsid w:val="25F07EAD"/>
    <w:rsid w:val="25FA0B9F"/>
    <w:rsid w:val="25FA6FE1"/>
    <w:rsid w:val="25FC72DC"/>
    <w:rsid w:val="25FF3687"/>
    <w:rsid w:val="260A161E"/>
    <w:rsid w:val="260C362F"/>
    <w:rsid w:val="260D0FF6"/>
    <w:rsid w:val="260D6D46"/>
    <w:rsid w:val="26195F6E"/>
    <w:rsid w:val="261C09FE"/>
    <w:rsid w:val="261D60C9"/>
    <w:rsid w:val="263D2AB3"/>
    <w:rsid w:val="263D3916"/>
    <w:rsid w:val="26437BB3"/>
    <w:rsid w:val="264D6C41"/>
    <w:rsid w:val="2658198E"/>
    <w:rsid w:val="26620DAD"/>
    <w:rsid w:val="26665448"/>
    <w:rsid w:val="26702A3C"/>
    <w:rsid w:val="26742879"/>
    <w:rsid w:val="26825127"/>
    <w:rsid w:val="26890A25"/>
    <w:rsid w:val="2689589A"/>
    <w:rsid w:val="268F37C2"/>
    <w:rsid w:val="269A16DB"/>
    <w:rsid w:val="269F0C6B"/>
    <w:rsid w:val="26A436E9"/>
    <w:rsid w:val="26BD3854"/>
    <w:rsid w:val="26C213C4"/>
    <w:rsid w:val="26CD6046"/>
    <w:rsid w:val="26D14AF1"/>
    <w:rsid w:val="26D5010A"/>
    <w:rsid w:val="26F228C6"/>
    <w:rsid w:val="26FB4EDF"/>
    <w:rsid w:val="270E5AB2"/>
    <w:rsid w:val="270F7D49"/>
    <w:rsid w:val="27202D13"/>
    <w:rsid w:val="272F3617"/>
    <w:rsid w:val="272F6EFD"/>
    <w:rsid w:val="273D2B4A"/>
    <w:rsid w:val="27493142"/>
    <w:rsid w:val="27603E1D"/>
    <w:rsid w:val="27631550"/>
    <w:rsid w:val="27674E7A"/>
    <w:rsid w:val="27753003"/>
    <w:rsid w:val="277777FA"/>
    <w:rsid w:val="279872B3"/>
    <w:rsid w:val="27A1132B"/>
    <w:rsid w:val="27A340EA"/>
    <w:rsid w:val="27B64FF7"/>
    <w:rsid w:val="27B752DE"/>
    <w:rsid w:val="27E36BCD"/>
    <w:rsid w:val="27E43FAB"/>
    <w:rsid w:val="27E63A27"/>
    <w:rsid w:val="27EE3DE3"/>
    <w:rsid w:val="2807046A"/>
    <w:rsid w:val="281B077A"/>
    <w:rsid w:val="281E1D37"/>
    <w:rsid w:val="283A5B41"/>
    <w:rsid w:val="283E4A8E"/>
    <w:rsid w:val="28430234"/>
    <w:rsid w:val="28544AC7"/>
    <w:rsid w:val="28625FAE"/>
    <w:rsid w:val="2863212A"/>
    <w:rsid w:val="2867717E"/>
    <w:rsid w:val="28700CCB"/>
    <w:rsid w:val="28942752"/>
    <w:rsid w:val="2895507A"/>
    <w:rsid w:val="289E5BE0"/>
    <w:rsid w:val="28B80D3C"/>
    <w:rsid w:val="28BD62FF"/>
    <w:rsid w:val="28CC4C8F"/>
    <w:rsid w:val="28D46276"/>
    <w:rsid w:val="28E32714"/>
    <w:rsid w:val="28E811D2"/>
    <w:rsid w:val="28FB4BD7"/>
    <w:rsid w:val="290A6842"/>
    <w:rsid w:val="290D3EAD"/>
    <w:rsid w:val="291167D9"/>
    <w:rsid w:val="29365DC1"/>
    <w:rsid w:val="293E37D2"/>
    <w:rsid w:val="293F18AA"/>
    <w:rsid w:val="293F36C5"/>
    <w:rsid w:val="294F1DD9"/>
    <w:rsid w:val="29537B5C"/>
    <w:rsid w:val="29540459"/>
    <w:rsid w:val="2958345C"/>
    <w:rsid w:val="296F7246"/>
    <w:rsid w:val="297F1AC7"/>
    <w:rsid w:val="297F3581"/>
    <w:rsid w:val="298E5591"/>
    <w:rsid w:val="29960A76"/>
    <w:rsid w:val="29A11311"/>
    <w:rsid w:val="29B842FD"/>
    <w:rsid w:val="29C052FC"/>
    <w:rsid w:val="29C86185"/>
    <w:rsid w:val="29D05848"/>
    <w:rsid w:val="29D5291C"/>
    <w:rsid w:val="29E162D8"/>
    <w:rsid w:val="29E31EA8"/>
    <w:rsid w:val="2A043C4E"/>
    <w:rsid w:val="2A0B0231"/>
    <w:rsid w:val="2A2D0671"/>
    <w:rsid w:val="2A3A78C4"/>
    <w:rsid w:val="2A430C92"/>
    <w:rsid w:val="2A474535"/>
    <w:rsid w:val="2A5751E2"/>
    <w:rsid w:val="2A5B11DE"/>
    <w:rsid w:val="2A665F12"/>
    <w:rsid w:val="2A712C26"/>
    <w:rsid w:val="2A7426F7"/>
    <w:rsid w:val="2A77609C"/>
    <w:rsid w:val="2A947C10"/>
    <w:rsid w:val="2A977F5F"/>
    <w:rsid w:val="2A985321"/>
    <w:rsid w:val="2AAB50C7"/>
    <w:rsid w:val="2AB50083"/>
    <w:rsid w:val="2ABD1735"/>
    <w:rsid w:val="2AD83D68"/>
    <w:rsid w:val="2AFB1C6A"/>
    <w:rsid w:val="2B0545F3"/>
    <w:rsid w:val="2B0C6C5A"/>
    <w:rsid w:val="2B1808C0"/>
    <w:rsid w:val="2B1B226E"/>
    <w:rsid w:val="2B3451EF"/>
    <w:rsid w:val="2B355BA8"/>
    <w:rsid w:val="2B361B2C"/>
    <w:rsid w:val="2B5E6B63"/>
    <w:rsid w:val="2B64016B"/>
    <w:rsid w:val="2B754F70"/>
    <w:rsid w:val="2B7D7003"/>
    <w:rsid w:val="2B7E336C"/>
    <w:rsid w:val="2B887DC8"/>
    <w:rsid w:val="2B8B0FD7"/>
    <w:rsid w:val="2B8E77FD"/>
    <w:rsid w:val="2B8F33E5"/>
    <w:rsid w:val="2B935D63"/>
    <w:rsid w:val="2B9A61A2"/>
    <w:rsid w:val="2B9B6E83"/>
    <w:rsid w:val="2BB01250"/>
    <w:rsid w:val="2BB44E28"/>
    <w:rsid w:val="2BC027E9"/>
    <w:rsid w:val="2BC80549"/>
    <w:rsid w:val="2BC834B8"/>
    <w:rsid w:val="2BD27A50"/>
    <w:rsid w:val="2BD846E0"/>
    <w:rsid w:val="2BDF3F43"/>
    <w:rsid w:val="2BF164BD"/>
    <w:rsid w:val="2BF42083"/>
    <w:rsid w:val="2BF66727"/>
    <w:rsid w:val="2C015EBF"/>
    <w:rsid w:val="2C035DCC"/>
    <w:rsid w:val="2C0E6201"/>
    <w:rsid w:val="2C21020B"/>
    <w:rsid w:val="2C224376"/>
    <w:rsid w:val="2C28566B"/>
    <w:rsid w:val="2C2A6D0F"/>
    <w:rsid w:val="2C2E00F0"/>
    <w:rsid w:val="2C3F1F74"/>
    <w:rsid w:val="2C4B0471"/>
    <w:rsid w:val="2C652F05"/>
    <w:rsid w:val="2C8F54F7"/>
    <w:rsid w:val="2C952CF3"/>
    <w:rsid w:val="2CA860DA"/>
    <w:rsid w:val="2CC610B3"/>
    <w:rsid w:val="2CD9787E"/>
    <w:rsid w:val="2CDC32FB"/>
    <w:rsid w:val="2CFC7FA0"/>
    <w:rsid w:val="2CFF45A5"/>
    <w:rsid w:val="2D0F2195"/>
    <w:rsid w:val="2D1501D6"/>
    <w:rsid w:val="2D1D67CE"/>
    <w:rsid w:val="2D1D79E3"/>
    <w:rsid w:val="2D214899"/>
    <w:rsid w:val="2D221AF8"/>
    <w:rsid w:val="2D23633E"/>
    <w:rsid w:val="2D2E2950"/>
    <w:rsid w:val="2D3A772C"/>
    <w:rsid w:val="2D4B5AFB"/>
    <w:rsid w:val="2D5366DA"/>
    <w:rsid w:val="2D580FD4"/>
    <w:rsid w:val="2D7812AC"/>
    <w:rsid w:val="2D7D572A"/>
    <w:rsid w:val="2D9C3C43"/>
    <w:rsid w:val="2D9C5620"/>
    <w:rsid w:val="2DB63F9B"/>
    <w:rsid w:val="2DBD2546"/>
    <w:rsid w:val="2DD42E43"/>
    <w:rsid w:val="2DEC3B57"/>
    <w:rsid w:val="2DF626F3"/>
    <w:rsid w:val="2E1F321E"/>
    <w:rsid w:val="2E281176"/>
    <w:rsid w:val="2E4706F8"/>
    <w:rsid w:val="2E636633"/>
    <w:rsid w:val="2E736F1A"/>
    <w:rsid w:val="2E923AA3"/>
    <w:rsid w:val="2E9B4066"/>
    <w:rsid w:val="2EA16FF8"/>
    <w:rsid w:val="2EAD593B"/>
    <w:rsid w:val="2EB02232"/>
    <w:rsid w:val="2EB34EC6"/>
    <w:rsid w:val="2EBE7C2D"/>
    <w:rsid w:val="2EC236CF"/>
    <w:rsid w:val="2EC57C81"/>
    <w:rsid w:val="2EC6381B"/>
    <w:rsid w:val="2EC932AB"/>
    <w:rsid w:val="2ECE2931"/>
    <w:rsid w:val="2EE359A0"/>
    <w:rsid w:val="2EE35ABC"/>
    <w:rsid w:val="2EE94865"/>
    <w:rsid w:val="2EF30E56"/>
    <w:rsid w:val="2EFE3CD4"/>
    <w:rsid w:val="2F0306C8"/>
    <w:rsid w:val="2F0E2704"/>
    <w:rsid w:val="2F1C2DF3"/>
    <w:rsid w:val="2F25055B"/>
    <w:rsid w:val="2F3C0AB6"/>
    <w:rsid w:val="2F44335B"/>
    <w:rsid w:val="2F450DE3"/>
    <w:rsid w:val="2F544C31"/>
    <w:rsid w:val="2F582FF1"/>
    <w:rsid w:val="2F643BE5"/>
    <w:rsid w:val="2F655491"/>
    <w:rsid w:val="2F687309"/>
    <w:rsid w:val="2F731CC2"/>
    <w:rsid w:val="2F7F39D9"/>
    <w:rsid w:val="2F9F45CB"/>
    <w:rsid w:val="2FA250E5"/>
    <w:rsid w:val="2FB278FE"/>
    <w:rsid w:val="2FBD001F"/>
    <w:rsid w:val="2FCF3B64"/>
    <w:rsid w:val="2FD26AFF"/>
    <w:rsid w:val="2FDE1261"/>
    <w:rsid w:val="2FEF66DA"/>
    <w:rsid w:val="2FF3108A"/>
    <w:rsid w:val="2FFF37D6"/>
    <w:rsid w:val="300D3782"/>
    <w:rsid w:val="300F4A83"/>
    <w:rsid w:val="301B77A3"/>
    <w:rsid w:val="302459E6"/>
    <w:rsid w:val="303318EB"/>
    <w:rsid w:val="303F1120"/>
    <w:rsid w:val="30624676"/>
    <w:rsid w:val="30692740"/>
    <w:rsid w:val="30757B74"/>
    <w:rsid w:val="3081546B"/>
    <w:rsid w:val="30820EE5"/>
    <w:rsid w:val="309A35CF"/>
    <w:rsid w:val="30AA1844"/>
    <w:rsid w:val="30B52543"/>
    <w:rsid w:val="30D233BD"/>
    <w:rsid w:val="30ED64A0"/>
    <w:rsid w:val="30F622D7"/>
    <w:rsid w:val="3104289E"/>
    <w:rsid w:val="31130C15"/>
    <w:rsid w:val="311D7BBE"/>
    <w:rsid w:val="311F4615"/>
    <w:rsid w:val="3163248F"/>
    <w:rsid w:val="316A1F08"/>
    <w:rsid w:val="3177432B"/>
    <w:rsid w:val="317A7F44"/>
    <w:rsid w:val="318630E4"/>
    <w:rsid w:val="31C77120"/>
    <w:rsid w:val="31E14597"/>
    <w:rsid w:val="31F34BF6"/>
    <w:rsid w:val="31F8183A"/>
    <w:rsid w:val="320F2C0D"/>
    <w:rsid w:val="322E4C70"/>
    <w:rsid w:val="32301F92"/>
    <w:rsid w:val="32325910"/>
    <w:rsid w:val="3232599B"/>
    <w:rsid w:val="3233554F"/>
    <w:rsid w:val="32363181"/>
    <w:rsid w:val="323B1D88"/>
    <w:rsid w:val="323F2916"/>
    <w:rsid w:val="324062EF"/>
    <w:rsid w:val="325F684F"/>
    <w:rsid w:val="32A975E6"/>
    <w:rsid w:val="32AA1892"/>
    <w:rsid w:val="32CC5D10"/>
    <w:rsid w:val="32EC6472"/>
    <w:rsid w:val="32F460C4"/>
    <w:rsid w:val="32F65C35"/>
    <w:rsid w:val="32F76BC0"/>
    <w:rsid w:val="330C56ED"/>
    <w:rsid w:val="3318440A"/>
    <w:rsid w:val="3329547D"/>
    <w:rsid w:val="33430882"/>
    <w:rsid w:val="33635BFE"/>
    <w:rsid w:val="336D5974"/>
    <w:rsid w:val="338066EE"/>
    <w:rsid w:val="33957CEF"/>
    <w:rsid w:val="33981751"/>
    <w:rsid w:val="33A160D1"/>
    <w:rsid w:val="33A429C2"/>
    <w:rsid w:val="33B60D9D"/>
    <w:rsid w:val="33B90062"/>
    <w:rsid w:val="33D6308B"/>
    <w:rsid w:val="33D93808"/>
    <w:rsid w:val="33ED16DA"/>
    <w:rsid w:val="34105836"/>
    <w:rsid w:val="341866F4"/>
    <w:rsid w:val="3419270F"/>
    <w:rsid w:val="34277B03"/>
    <w:rsid w:val="343162C5"/>
    <w:rsid w:val="343E2645"/>
    <w:rsid w:val="344261EE"/>
    <w:rsid w:val="344F1058"/>
    <w:rsid w:val="34507C0B"/>
    <w:rsid w:val="345239D7"/>
    <w:rsid w:val="345B5194"/>
    <w:rsid w:val="346537B1"/>
    <w:rsid w:val="346D079B"/>
    <w:rsid w:val="346D6226"/>
    <w:rsid w:val="347F2309"/>
    <w:rsid w:val="349B4DEA"/>
    <w:rsid w:val="34A04960"/>
    <w:rsid w:val="34C20984"/>
    <w:rsid w:val="34C52C66"/>
    <w:rsid w:val="34D00ABE"/>
    <w:rsid w:val="34EF30CD"/>
    <w:rsid w:val="34F87AD8"/>
    <w:rsid w:val="350034AB"/>
    <w:rsid w:val="35251D7B"/>
    <w:rsid w:val="3532352C"/>
    <w:rsid w:val="3547496A"/>
    <w:rsid w:val="35660966"/>
    <w:rsid w:val="356F3408"/>
    <w:rsid w:val="357B51B2"/>
    <w:rsid w:val="358A4F21"/>
    <w:rsid w:val="3590288F"/>
    <w:rsid w:val="359F02EC"/>
    <w:rsid w:val="35AD4683"/>
    <w:rsid w:val="35AE2029"/>
    <w:rsid w:val="35B3347B"/>
    <w:rsid w:val="35B446EE"/>
    <w:rsid w:val="35B91A08"/>
    <w:rsid w:val="35C16144"/>
    <w:rsid w:val="35CC3093"/>
    <w:rsid w:val="35D3316C"/>
    <w:rsid w:val="35D81662"/>
    <w:rsid w:val="35E11823"/>
    <w:rsid w:val="35E204BE"/>
    <w:rsid w:val="35E7770B"/>
    <w:rsid w:val="35EC785F"/>
    <w:rsid w:val="35F1736B"/>
    <w:rsid w:val="361C303E"/>
    <w:rsid w:val="363001C5"/>
    <w:rsid w:val="36533F61"/>
    <w:rsid w:val="365B7BDB"/>
    <w:rsid w:val="36704874"/>
    <w:rsid w:val="367A0E9D"/>
    <w:rsid w:val="3680207B"/>
    <w:rsid w:val="368C3ECC"/>
    <w:rsid w:val="36937DA2"/>
    <w:rsid w:val="369E0E26"/>
    <w:rsid w:val="36AB42E8"/>
    <w:rsid w:val="36AC52E2"/>
    <w:rsid w:val="36AD3399"/>
    <w:rsid w:val="36B14136"/>
    <w:rsid w:val="36C01767"/>
    <w:rsid w:val="36DC6DE1"/>
    <w:rsid w:val="36E36E11"/>
    <w:rsid w:val="36FF5CF3"/>
    <w:rsid w:val="370A5101"/>
    <w:rsid w:val="37102723"/>
    <w:rsid w:val="37141E94"/>
    <w:rsid w:val="37232E3B"/>
    <w:rsid w:val="3725536F"/>
    <w:rsid w:val="3726370C"/>
    <w:rsid w:val="37337B60"/>
    <w:rsid w:val="374735DB"/>
    <w:rsid w:val="37522E23"/>
    <w:rsid w:val="37657CB5"/>
    <w:rsid w:val="37720792"/>
    <w:rsid w:val="377E7E07"/>
    <w:rsid w:val="37822CE5"/>
    <w:rsid w:val="378B14C2"/>
    <w:rsid w:val="37913ED8"/>
    <w:rsid w:val="37A9500D"/>
    <w:rsid w:val="37B71AED"/>
    <w:rsid w:val="37CC524C"/>
    <w:rsid w:val="37D74726"/>
    <w:rsid w:val="37DA16BF"/>
    <w:rsid w:val="37DE54D2"/>
    <w:rsid w:val="37DF5F37"/>
    <w:rsid w:val="3809358D"/>
    <w:rsid w:val="380E674F"/>
    <w:rsid w:val="381E1078"/>
    <w:rsid w:val="38271B35"/>
    <w:rsid w:val="384F43D6"/>
    <w:rsid w:val="38511649"/>
    <w:rsid w:val="385E74F1"/>
    <w:rsid w:val="38600E16"/>
    <w:rsid w:val="38603597"/>
    <w:rsid w:val="38603665"/>
    <w:rsid w:val="387078E1"/>
    <w:rsid w:val="387B5E76"/>
    <w:rsid w:val="388B4E18"/>
    <w:rsid w:val="388B7F5B"/>
    <w:rsid w:val="38950B01"/>
    <w:rsid w:val="38997A73"/>
    <w:rsid w:val="38A776E7"/>
    <w:rsid w:val="38B11A01"/>
    <w:rsid w:val="38B508FC"/>
    <w:rsid w:val="38BE729A"/>
    <w:rsid w:val="38E24DAC"/>
    <w:rsid w:val="38EC6A4B"/>
    <w:rsid w:val="38F66177"/>
    <w:rsid w:val="392C54FE"/>
    <w:rsid w:val="39326BA7"/>
    <w:rsid w:val="394579A5"/>
    <w:rsid w:val="39467CEF"/>
    <w:rsid w:val="394B47D8"/>
    <w:rsid w:val="39587215"/>
    <w:rsid w:val="3962785F"/>
    <w:rsid w:val="3977336B"/>
    <w:rsid w:val="39861176"/>
    <w:rsid w:val="398E298C"/>
    <w:rsid w:val="399C1539"/>
    <w:rsid w:val="39A11E8E"/>
    <w:rsid w:val="39A55B84"/>
    <w:rsid w:val="39A754FF"/>
    <w:rsid w:val="39A91D21"/>
    <w:rsid w:val="39AB1639"/>
    <w:rsid w:val="39B81A4A"/>
    <w:rsid w:val="39C852BA"/>
    <w:rsid w:val="39D20EA0"/>
    <w:rsid w:val="39D43E4F"/>
    <w:rsid w:val="39D53D7E"/>
    <w:rsid w:val="39D55D98"/>
    <w:rsid w:val="39DC620F"/>
    <w:rsid w:val="39EC2C72"/>
    <w:rsid w:val="39EF12D8"/>
    <w:rsid w:val="39F16CBF"/>
    <w:rsid w:val="39F26156"/>
    <w:rsid w:val="3A050C67"/>
    <w:rsid w:val="3A24125D"/>
    <w:rsid w:val="3A255588"/>
    <w:rsid w:val="3A2D4751"/>
    <w:rsid w:val="3A357A9F"/>
    <w:rsid w:val="3A36730A"/>
    <w:rsid w:val="3A3E65EC"/>
    <w:rsid w:val="3A660E7C"/>
    <w:rsid w:val="3A6B346C"/>
    <w:rsid w:val="3A7120E5"/>
    <w:rsid w:val="3A766C91"/>
    <w:rsid w:val="3A892C7A"/>
    <w:rsid w:val="3A8B496C"/>
    <w:rsid w:val="3A8C4768"/>
    <w:rsid w:val="3A997D7E"/>
    <w:rsid w:val="3AA06C97"/>
    <w:rsid w:val="3AA12DAF"/>
    <w:rsid w:val="3AA9373B"/>
    <w:rsid w:val="3ABB511B"/>
    <w:rsid w:val="3AC334FF"/>
    <w:rsid w:val="3AE15560"/>
    <w:rsid w:val="3AE23B89"/>
    <w:rsid w:val="3AE54FDE"/>
    <w:rsid w:val="3AE565CB"/>
    <w:rsid w:val="3AF85943"/>
    <w:rsid w:val="3B000396"/>
    <w:rsid w:val="3B05024E"/>
    <w:rsid w:val="3B071DB3"/>
    <w:rsid w:val="3B0C5140"/>
    <w:rsid w:val="3B0D7ABB"/>
    <w:rsid w:val="3B110992"/>
    <w:rsid w:val="3B147450"/>
    <w:rsid w:val="3B194D2F"/>
    <w:rsid w:val="3B2729EF"/>
    <w:rsid w:val="3B2F1762"/>
    <w:rsid w:val="3B342547"/>
    <w:rsid w:val="3B3C0222"/>
    <w:rsid w:val="3B5F6955"/>
    <w:rsid w:val="3B6B2A26"/>
    <w:rsid w:val="3B732018"/>
    <w:rsid w:val="3B88294C"/>
    <w:rsid w:val="3B957634"/>
    <w:rsid w:val="3B981778"/>
    <w:rsid w:val="3BAB4FC3"/>
    <w:rsid w:val="3BAE0301"/>
    <w:rsid w:val="3BB9483C"/>
    <w:rsid w:val="3BBC4B47"/>
    <w:rsid w:val="3BBD2025"/>
    <w:rsid w:val="3BBF5187"/>
    <w:rsid w:val="3BC5099C"/>
    <w:rsid w:val="3BE13A8D"/>
    <w:rsid w:val="3BE30A32"/>
    <w:rsid w:val="3C0010ED"/>
    <w:rsid w:val="3C002EC0"/>
    <w:rsid w:val="3C0769B1"/>
    <w:rsid w:val="3C2E5D0E"/>
    <w:rsid w:val="3C3267AE"/>
    <w:rsid w:val="3C3E257D"/>
    <w:rsid w:val="3C415282"/>
    <w:rsid w:val="3C4718D1"/>
    <w:rsid w:val="3C4C0C07"/>
    <w:rsid w:val="3C62582B"/>
    <w:rsid w:val="3C6602A2"/>
    <w:rsid w:val="3C6C76E6"/>
    <w:rsid w:val="3C89674E"/>
    <w:rsid w:val="3C8A6308"/>
    <w:rsid w:val="3C93058C"/>
    <w:rsid w:val="3C9E04B6"/>
    <w:rsid w:val="3CA040FC"/>
    <w:rsid w:val="3CB06631"/>
    <w:rsid w:val="3CB259D9"/>
    <w:rsid w:val="3CC25667"/>
    <w:rsid w:val="3CC7798B"/>
    <w:rsid w:val="3D022D39"/>
    <w:rsid w:val="3D066CD8"/>
    <w:rsid w:val="3D0A4E8A"/>
    <w:rsid w:val="3D231463"/>
    <w:rsid w:val="3D2C2BDB"/>
    <w:rsid w:val="3D2C76B3"/>
    <w:rsid w:val="3D2F4F70"/>
    <w:rsid w:val="3D491241"/>
    <w:rsid w:val="3D532073"/>
    <w:rsid w:val="3D5945AB"/>
    <w:rsid w:val="3D5C4842"/>
    <w:rsid w:val="3D6551BB"/>
    <w:rsid w:val="3D742A34"/>
    <w:rsid w:val="3D7B2344"/>
    <w:rsid w:val="3DA30F58"/>
    <w:rsid w:val="3DA61E3C"/>
    <w:rsid w:val="3DAE0119"/>
    <w:rsid w:val="3DB57449"/>
    <w:rsid w:val="3DC43D48"/>
    <w:rsid w:val="3DCD5EFC"/>
    <w:rsid w:val="3DCF179E"/>
    <w:rsid w:val="3DD26887"/>
    <w:rsid w:val="3DD27141"/>
    <w:rsid w:val="3DF74945"/>
    <w:rsid w:val="3E017EF0"/>
    <w:rsid w:val="3E285AD7"/>
    <w:rsid w:val="3E2A6AED"/>
    <w:rsid w:val="3E307390"/>
    <w:rsid w:val="3E3134D1"/>
    <w:rsid w:val="3E313740"/>
    <w:rsid w:val="3E395266"/>
    <w:rsid w:val="3E3D6795"/>
    <w:rsid w:val="3E4148F0"/>
    <w:rsid w:val="3E4275FF"/>
    <w:rsid w:val="3E44429E"/>
    <w:rsid w:val="3E492189"/>
    <w:rsid w:val="3E532A76"/>
    <w:rsid w:val="3E6324B6"/>
    <w:rsid w:val="3E6E0C3D"/>
    <w:rsid w:val="3E7B7581"/>
    <w:rsid w:val="3E840DFC"/>
    <w:rsid w:val="3E88615A"/>
    <w:rsid w:val="3E886FDA"/>
    <w:rsid w:val="3E8A6F04"/>
    <w:rsid w:val="3E8E6A58"/>
    <w:rsid w:val="3E933BE2"/>
    <w:rsid w:val="3E947D20"/>
    <w:rsid w:val="3EC36F60"/>
    <w:rsid w:val="3ED764E9"/>
    <w:rsid w:val="3EE16489"/>
    <w:rsid w:val="3EF310B1"/>
    <w:rsid w:val="3EF46FE5"/>
    <w:rsid w:val="3EFF5CAA"/>
    <w:rsid w:val="3F075140"/>
    <w:rsid w:val="3F190F48"/>
    <w:rsid w:val="3F1A782B"/>
    <w:rsid w:val="3F2C7A64"/>
    <w:rsid w:val="3F2C7E9D"/>
    <w:rsid w:val="3F2D7E46"/>
    <w:rsid w:val="3F390B40"/>
    <w:rsid w:val="3F4E4BED"/>
    <w:rsid w:val="3F4F5D84"/>
    <w:rsid w:val="3F5D2A03"/>
    <w:rsid w:val="3F633FF4"/>
    <w:rsid w:val="3F9224CB"/>
    <w:rsid w:val="3FA00B26"/>
    <w:rsid w:val="3FA02FF2"/>
    <w:rsid w:val="3FD144D4"/>
    <w:rsid w:val="3FFA530D"/>
    <w:rsid w:val="40070568"/>
    <w:rsid w:val="40154E47"/>
    <w:rsid w:val="4022474E"/>
    <w:rsid w:val="40277703"/>
    <w:rsid w:val="402C4A39"/>
    <w:rsid w:val="403626B5"/>
    <w:rsid w:val="403A6E04"/>
    <w:rsid w:val="403B0AB1"/>
    <w:rsid w:val="404E3AD7"/>
    <w:rsid w:val="405277AA"/>
    <w:rsid w:val="4054183E"/>
    <w:rsid w:val="406871F3"/>
    <w:rsid w:val="40697857"/>
    <w:rsid w:val="409A03ED"/>
    <w:rsid w:val="40AF4576"/>
    <w:rsid w:val="40D3639F"/>
    <w:rsid w:val="40DE44D4"/>
    <w:rsid w:val="40E62DCB"/>
    <w:rsid w:val="40EC3DFA"/>
    <w:rsid w:val="40F5487B"/>
    <w:rsid w:val="41036952"/>
    <w:rsid w:val="410612F1"/>
    <w:rsid w:val="41153215"/>
    <w:rsid w:val="411D0274"/>
    <w:rsid w:val="413D6018"/>
    <w:rsid w:val="414376B4"/>
    <w:rsid w:val="414666E4"/>
    <w:rsid w:val="41513E51"/>
    <w:rsid w:val="415C5796"/>
    <w:rsid w:val="41795E7D"/>
    <w:rsid w:val="417E5E26"/>
    <w:rsid w:val="418C2BE6"/>
    <w:rsid w:val="419F47F7"/>
    <w:rsid w:val="41AE6BDF"/>
    <w:rsid w:val="41BF5AD0"/>
    <w:rsid w:val="41C43B19"/>
    <w:rsid w:val="41C711EE"/>
    <w:rsid w:val="41D95530"/>
    <w:rsid w:val="41DC3906"/>
    <w:rsid w:val="41EF2DC5"/>
    <w:rsid w:val="41F022AD"/>
    <w:rsid w:val="41F42FB1"/>
    <w:rsid w:val="41F938F6"/>
    <w:rsid w:val="42242CF5"/>
    <w:rsid w:val="423918C1"/>
    <w:rsid w:val="423A5C50"/>
    <w:rsid w:val="42410A7B"/>
    <w:rsid w:val="42431726"/>
    <w:rsid w:val="426D2C75"/>
    <w:rsid w:val="42755CAB"/>
    <w:rsid w:val="42791C2D"/>
    <w:rsid w:val="42A17EDD"/>
    <w:rsid w:val="42A57115"/>
    <w:rsid w:val="42C76A45"/>
    <w:rsid w:val="42CA63AB"/>
    <w:rsid w:val="42CE10BE"/>
    <w:rsid w:val="42CF02D3"/>
    <w:rsid w:val="42DB1846"/>
    <w:rsid w:val="42F14B75"/>
    <w:rsid w:val="43046643"/>
    <w:rsid w:val="43151A25"/>
    <w:rsid w:val="43214A23"/>
    <w:rsid w:val="43345A0E"/>
    <w:rsid w:val="434105AE"/>
    <w:rsid w:val="435200B1"/>
    <w:rsid w:val="43597C59"/>
    <w:rsid w:val="435E6193"/>
    <w:rsid w:val="43700C4E"/>
    <w:rsid w:val="43702A2C"/>
    <w:rsid w:val="43713362"/>
    <w:rsid w:val="43715AE9"/>
    <w:rsid w:val="43817537"/>
    <w:rsid w:val="438D746F"/>
    <w:rsid w:val="43B747EA"/>
    <w:rsid w:val="43BD21F8"/>
    <w:rsid w:val="43BE6185"/>
    <w:rsid w:val="43BF2ED6"/>
    <w:rsid w:val="43D12355"/>
    <w:rsid w:val="43D274A7"/>
    <w:rsid w:val="43DF20D5"/>
    <w:rsid w:val="43F91FE2"/>
    <w:rsid w:val="44122593"/>
    <w:rsid w:val="44141459"/>
    <w:rsid w:val="44246412"/>
    <w:rsid w:val="4426360E"/>
    <w:rsid w:val="44363F49"/>
    <w:rsid w:val="444638E0"/>
    <w:rsid w:val="44487244"/>
    <w:rsid w:val="44510A60"/>
    <w:rsid w:val="44554108"/>
    <w:rsid w:val="445737DF"/>
    <w:rsid w:val="4459419C"/>
    <w:rsid w:val="445E057F"/>
    <w:rsid w:val="446A2782"/>
    <w:rsid w:val="446A51F3"/>
    <w:rsid w:val="446C790B"/>
    <w:rsid w:val="44AE1F43"/>
    <w:rsid w:val="44CF4DA0"/>
    <w:rsid w:val="44DC6B89"/>
    <w:rsid w:val="44E101C0"/>
    <w:rsid w:val="44F871A4"/>
    <w:rsid w:val="45025ACF"/>
    <w:rsid w:val="45172B32"/>
    <w:rsid w:val="45261208"/>
    <w:rsid w:val="45357434"/>
    <w:rsid w:val="453C263A"/>
    <w:rsid w:val="45467DF3"/>
    <w:rsid w:val="45561C7A"/>
    <w:rsid w:val="45815727"/>
    <w:rsid w:val="459D5683"/>
    <w:rsid w:val="459D79CC"/>
    <w:rsid w:val="459E379C"/>
    <w:rsid w:val="45B71F31"/>
    <w:rsid w:val="45B768AC"/>
    <w:rsid w:val="45BD68D4"/>
    <w:rsid w:val="45DF399C"/>
    <w:rsid w:val="45E85393"/>
    <w:rsid w:val="45EB0DE7"/>
    <w:rsid w:val="45EE3260"/>
    <w:rsid w:val="4600770A"/>
    <w:rsid w:val="4610050F"/>
    <w:rsid w:val="46261364"/>
    <w:rsid w:val="462658FC"/>
    <w:rsid w:val="463E7464"/>
    <w:rsid w:val="463F498D"/>
    <w:rsid w:val="46455AEF"/>
    <w:rsid w:val="4656687E"/>
    <w:rsid w:val="465B4F4B"/>
    <w:rsid w:val="465E1FB4"/>
    <w:rsid w:val="4667773B"/>
    <w:rsid w:val="467234E7"/>
    <w:rsid w:val="467C7D5A"/>
    <w:rsid w:val="46846D27"/>
    <w:rsid w:val="46870E61"/>
    <w:rsid w:val="468A1810"/>
    <w:rsid w:val="468B3741"/>
    <w:rsid w:val="46987A36"/>
    <w:rsid w:val="469C2051"/>
    <w:rsid w:val="46AB135E"/>
    <w:rsid w:val="46B259EA"/>
    <w:rsid w:val="46B60786"/>
    <w:rsid w:val="46B707D5"/>
    <w:rsid w:val="46C7799F"/>
    <w:rsid w:val="46D0111E"/>
    <w:rsid w:val="46D30B25"/>
    <w:rsid w:val="46FF0813"/>
    <w:rsid w:val="4704007D"/>
    <w:rsid w:val="470532B9"/>
    <w:rsid w:val="470E4244"/>
    <w:rsid w:val="471D48FC"/>
    <w:rsid w:val="471F64E1"/>
    <w:rsid w:val="47214072"/>
    <w:rsid w:val="472C39AC"/>
    <w:rsid w:val="47337A11"/>
    <w:rsid w:val="47487756"/>
    <w:rsid w:val="475113A3"/>
    <w:rsid w:val="475162CF"/>
    <w:rsid w:val="476D5AA3"/>
    <w:rsid w:val="476F6EBD"/>
    <w:rsid w:val="4777641A"/>
    <w:rsid w:val="47851901"/>
    <w:rsid w:val="4795655F"/>
    <w:rsid w:val="479815CC"/>
    <w:rsid w:val="47AC21A7"/>
    <w:rsid w:val="47BC432C"/>
    <w:rsid w:val="47CD386A"/>
    <w:rsid w:val="47DD2F6A"/>
    <w:rsid w:val="47EE29AD"/>
    <w:rsid w:val="4805652C"/>
    <w:rsid w:val="480934D5"/>
    <w:rsid w:val="482850BB"/>
    <w:rsid w:val="48403ED6"/>
    <w:rsid w:val="4848357E"/>
    <w:rsid w:val="48502E06"/>
    <w:rsid w:val="488848A0"/>
    <w:rsid w:val="488A5728"/>
    <w:rsid w:val="489A24AD"/>
    <w:rsid w:val="48A0696F"/>
    <w:rsid w:val="48A20C07"/>
    <w:rsid w:val="48A36F3F"/>
    <w:rsid w:val="48AE5D19"/>
    <w:rsid w:val="48BE4D34"/>
    <w:rsid w:val="48C668B4"/>
    <w:rsid w:val="48C86398"/>
    <w:rsid w:val="48D45117"/>
    <w:rsid w:val="48DF5A1E"/>
    <w:rsid w:val="48F4480F"/>
    <w:rsid w:val="48FC512E"/>
    <w:rsid w:val="490734EB"/>
    <w:rsid w:val="490D23FD"/>
    <w:rsid w:val="49192E7A"/>
    <w:rsid w:val="491A60CB"/>
    <w:rsid w:val="492E3474"/>
    <w:rsid w:val="493917DD"/>
    <w:rsid w:val="4939509C"/>
    <w:rsid w:val="4942679A"/>
    <w:rsid w:val="49446CA1"/>
    <w:rsid w:val="494A7D90"/>
    <w:rsid w:val="494F2FB4"/>
    <w:rsid w:val="49691213"/>
    <w:rsid w:val="497A1784"/>
    <w:rsid w:val="49A35E3D"/>
    <w:rsid w:val="49B56A4D"/>
    <w:rsid w:val="49B75BA3"/>
    <w:rsid w:val="49BA092C"/>
    <w:rsid w:val="49BE5594"/>
    <w:rsid w:val="49D51B3E"/>
    <w:rsid w:val="49E5771F"/>
    <w:rsid w:val="49F6256A"/>
    <w:rsid w:val="49FC2203"/>
    <w:rsid w:val="4A0A3359"/>
    <w:rsid w:val="4A0A4DCE"/>
    <w:rsid w:val="4A1D6B5A"/>
    <w:rsid w:val="4A6433EC"/>
    <w:rsid w:val="4A7334F2"/>
    <w:rsid w:val="4A773F43"/>
    <w:rsid w:val="4A9A3470"/>
    <w:rsid w:val="4A9E22C1"/>
    <w:rsid w:val="4AA07320"/>
    <w:rsid w:val="4AA11A40"/>
    <w:rsid w:val="4AA3444F"/>
    <w:rsid w:val="4AAB5F6A"/>
    <w:rsid w:val="4AAC1DC2"/>
    <w:rsid w:val="4ABC21C7"/>
    <w:rsid w:val="4AC3224E"/>
    <w:rsid w:val="4ACA6F22"/>
    <w:rsid w:val="4AD1678B"/>
    <w:rsid w:val="4ADB2E02"/>
    <w:rsid w:val="4AF33139"/>
    <w:rsid w:val="4AFA42F6"/>
    <w:rsid w:val="4B1B3CA8"/>
    <w:rsid w:val="4B201782"/>
    <w:rsid w:val="4B21626F"/>
    <w:rsid w:val="4B2D09FF"/>
    <w:rsid w:val="4B317369"/>
    <w:rsid w:val="4B4034CC"/>
    <w:rsid w:val="4B741666"/>
    <w:rsid w:val="4B7D56FD"/>
    <w:rsid w:val="4B7F3356"/>
    <w:rsid w:val="4BB62319"/>
    <w:rsid w:val="4BBB5055"/>
    <w:rsid w:val="4BBD467B"/>
    <w:rsid w:val="4BC467EC"/>
    <w:rsid w:val="4BD143CD"/>
    <w:rsid w:val="4BD855FB"/>
    <w:rsid w:val="4BDF5702"/>
    <w:rsid w:val="4BEE179E"/>
    <w:rsid w:val="4C042AF7"/>
    <w:rsid w:val="4C1B15C8"/>
    <w:rsid w:val="4C1F0235"/>
    <w:rsid w:val="4C600436"/>
    <w:rsid w:val="4C7155D1"/>
    <w:rsid w:val="4C7B58DF"/>
    <w:rsid w:val="4C7D6943"/>
    <w:rsid w:val="4C851E82"/>
    <w:rsid w:val="4CA23176"/>
    <w:rsid w:val="4CAC6B8C"/>
    <w:rsid w:val="4CAE77DC"/>
    <w:rsid w:val="4CC10D82"/>
    <w:rsid w:val="4CC575CE"/>
    <w:rsid w:val="4CDC40D0"/>
    <w:rsid w:val="4CE75F16"/>
    <w:rsid w:val="4D076607"/>
    <w:rsid w:val="4D132A09"/>
    <w:rsid w:val="4D342105"/>
    <w:rsid w:val="4D3D7639"/>
    <w:rsid w:val="4D695B95"/>
    <w:rsid w:val="4D7952AD"/>
    <w:rsid w:val="4D9F7D42"/>
    <w:rsid w:val="4DA515EB"/>
    <w:rsid w:val="4DAE35F6"/>
    <w:rsid w:val="4DAE4D97"/>
    <w:rsid w:val="4DAF4A30"/>
    <w:rsid w:val="4DC466FE"/>
    <w:rsid w:val="4DC8647F"/>
    <w:rsid w:val="4DE01D01"/>
    <w:rsid w:val="4DEE3EB2"/>
    <w:rsid w:val="4DF12A7D"/>
    <w:rsid w:val="4E056458"/>
    <w:rsid w:val="4E083927"/>
    <w:rsid w:val="4E243E30"/>
    <w:rsid w:val="4E2571C7"/>
    <w:rsid w:val="4E2B52F3"/>
    <w:rsid w:val="4E3E7A46"/>
    <w:rsid w:val="4E495498"/>
    <w:rsid w:val="4E524410"/>
    <w:rsid w:val="4E614441"/>
    <w:rsid w:val="4E69362C"/>
    <w:rsid w:val="4E7148DA"/>
    <w:rsid w:val="4E81111B"/>
    <w:rsid w:val="4E837EB3"/>
    <w:rsid w:val="4E8936AB"/>
    <w:rsid w:val="4E8A5E3F"/>
    <w:rsid w:val="4E8A67D3"/>
    <w:rsid w:val="4E8F5C11"/>
    <w:rsid w:val="4E9F0502"/>
    <w:rsid w:val="4EA22840"/>
    <w:rsid w:val="4EA5544A"/>
    <w:rsid w:val="4EB25A01"/>
    <w:rsid w:val="4EC3767E"/>
    <w:rsid w:val="4ECD585D"/>
    <w:rsid w:val="4ED64C5A"/>
    <w:rsid w:val="4ED650B5"/>
    <w:rsid w:val="4EE059C8"/>
    <w:rsid w:val="4EE42419"/>
    <w:rsid w:val="4EEE4D4D"/>
    <w:rsid w:val="4EF2788F"/>
    <w:rsid w:val="4F035ABF"/>
    <w:rsid w:val="4F050F4D"/>
    <w:rsid w:val="4F085FAC"/>
    <w:rsid w:val="4F1F2C99"/>
    <w:rsid w:val="4F272BEB"/>
    <w:rsid w:val="4F29343E"/>
    <w:rsid w:val="4F39193C"/>
    <w:rsid w:val="4F3D2F5A"/>
    <w:rsid w:val="4F470AC3"/>
    <w:rsid w:val="4F5477F0"/>
    <w:rsid w:val="4F657C86"/>
    <w:rsid w:val="4F6971E9"/>
    <w:rsid w:val="4F6C74EF"/>
    <w:rsid w:val="4F6F5C45"/>
    <w:rsid w:val="4F771351"/>
    <w:rsid w:val="4F7C7EF2"/>
    <w:rsid w:val="4F8A1DE8"/>
    <w:rsid w:val="4F8A7305"/>
    <w:rsid w:val="4F8B4B6D"/>
    <w:rsid w:val="4FA63843"/>
    <w:rsid w:val="4FBB7FAD"/>
    <w:rsid w:val="4FC0024E"/>
    <w:rsid w:val="4FDA6127"/>
    <w:rsid w:val="4FDB35C3"/>
    <w:rsid w:val="4FE757E8"/>
    <w:rsid w:val="4FEB4492"/>
    <w:rsid w:val="4FFD5CF9"/>
    <w:rsid w:val="4FFF3E91"/>
    <w:rsid w:val="50010591"/>
    <w:rsid w:val="500E48AC"/>
    <w:rsid w:val="500E5BD4"/>
    <w:rsid w:val="50131522"/>
    <w:rsid w:val="50190BC6"/>
    <w:rsid w:val="50282377"/>
    <w:rsid w:val="50286546"/>
    <w:rsid w:val="502C6221"/>
    <w:rsid w:val="50314592"/>
    <w:rsid w:val="50412151"/>
    <w:rsid w:val="504D0789"/>
    <w:rsid w:val="505D76BB"/>
    <w:rsid w:val="506876D8"/>
    <w:rsid w:val="50727055"/>
    <w:rsid w:val="50786805"/>
    <w:rsid w:val="509A6A93"/>
    <w:rsid w:val="50A53F68"/>
    <w:rsid w:val="50B12850"/>
    <w:rsid w:val="50B52DBB"/>
    <w:rsid w:val="50B6666B"/>
    <w:rsid w:val="50C311DF"/>
    <w:rsid w:val="50CA5D9E"/>
    <w:rsid w:val="50DC7C9C"/>
    <w:rsid w:val="50DE783C"/>
    <w:rsid w:val="50F25202"/>
    <w:rsid w:val="510871B8"/>
    <w:rsid w:val="510C50D8"/>
    <w:rsid w:val="51120CD4"/>
    <w:rsid w:val="511C5DDB"/>
    <w:rsid w:val="512454FB"/>
    <w:rsid w:val="51383E50"/>
    <w:rsid w:val="513961EC"/>
    <w:rsid w:val="5154079F"/>
    <w:rsid w:val="51660884"/>
    <w:rsid w:val="516E5842"/>
    <w:rsid w:val="517212B0"/>
    <w:rsid w:val="5176769C"/>
    <w:rsid w:val="51774DDB"/>
    <w:rsid w:val="51795F63"/>
    <w:rsid w:val="51850DF9"/>
    <w:rsid w:val="519065BB"/>
    <w:rsid w:val="519548E6"/>
    <w:rsid w:val="51963F16"/>
    <w:rsid w:val="519A314F"/>
    <w:rsid w:val="51B708AE"/>
    <w:rsid w:val="51CE626E"/>
    <w:rsid w:val="51E0189D"/>
    <w:rsid w:val="51E553F3"/>
    <w:rsid w:val="51F12F55"/>
    <w:rsid w:val="51F74471"/>
    <w:rsid w:val="51F922D3"/>
    <w:rsid w:val="52027B53"/>
    <w:rsid w:val="5207612E"/>
    <w:rsid w:val="520C1764"/>
    <w:rsid w:val="5216578B"/>
    <w:rsid w:val="521B2E92"/>
    <w:rsid w:val="521E4892"/>
    <w:rsid w:val="52227EA1"/>
    <w:rsid w:val="52247A48"/>
    <w:rsid w:val="52262904"/>
    <w:rsid w:val="52286D5F"/>
    <w:rsid w:val="523472A8"/>
    <w:rsid w:val="52424365"/>
    <w:rsid w:val="52552663"/>
    <w:rsid w:val="5255315E"/>
    <w:rsid w:val="52581028"/>
    <w:rsid w:val="52593EE9"/>
    <w:rsid w:val="525C5454"/>
    <w:rsid w:val="527B1455"/>
    <w:rsid w:val="528F6D8B"/>
    <w:rsid w:val="52950258"/>
    <w:rsid w:val="52960C0A"/>
    <w:rsid w:val="52A42D01"/>
    <w:rsid w:val="52AD2F30"/>
    <w:rsid w:val="52B90F2A"/>
    <w:rsid w:val="52DE7BD0"/>
    <w:rsid w:val="52ED5FAB"/>
    <w:rsid w:val="52ED792A"/>
    <w:rsid w:val="52F0105C"/>
    <w:rsid w:val="52F925B7"/>
    <w:rsid w:val="531A4469"/>
    <w:rsid w:val="53227C8A"/>
    <w:rsid w:val="53254B87"/>
    <w:rsid w:val="53660540"/>
    <w:rsid w:val="536A7419"/>
    <w:rsid w:val="5377487D"/>
    <w:rsid w:val="53795B05"/>
    <w:rsid w:val="538D6E9C"/>
    <w:rsid w:val="53916637"/>
    <w:rsid w:val="53933D2D"/>
    <w:rsid w:val="53994A7B"/>
    <w:rsid w:val="53AA41D8"/>
    <w:rsid w:val="53BA7546"/>
    <w:rsid w:val="53BE48B4"/>
    <w:rsid w:val="53C22671"/>
    <w:rsid w:val="53C5283F"/>
    <w:rsid w:val="53C90115"/>
    <w:rsid w:val="53D05296"/>
    <w:rsid w:val="53D06F11"/>
    <w:rsid w:val="53D76ED3"/>
    <w:rsid w:val="53D92EE9"/>
    <w:rsid w:val="53EE7C2F"/>
    <w:rsid w:val="53FF5AF8"/>
    <w:rsid w:val="540834CE"/>
    <w:rsid w:val="542075EB"/>
    <w:rsid w:val="542622BC"/>
    <w:rsid w:val="5427754C"/>
    <w:rsid w:val="54307750"/>
    <w:rsid w:val="54436C9D"/>
    <w:rsid w:val="544A6959"/>
    <w:rsid w:val="544D5DF4"/>
    <w:rsid w:val="544F0855"/>
    <w:rsid w:val="54524EDA"/>
    <w:rsid w:val="54552694"/>
    <w:rsid w:val="545D4D62"/>
    <w:rsid w:val="54673796"/>
    <w:rsid w:val="54697463"/>
    <w:rsid w:val="546B69F8"/>
    <w:rsid w:val="54713FBA"/>
    <w:rsid w:val="54780E13"/>
    <w:rsid w:val="54827CD1"/>
    <w:rsid w:val="54831FB9"/>
    <w:rsid w:val="54945433"/>
    <w:rsid w:val="54A54D5B"/>
    <w:rsid w:val="54A63854"/>
    <w:rsid w:val="54B47C7E"/>
    <w:rsid w:val="54BA652A"/>
    <w:rsid w:val="54BC7A8F"/>
    <w:rsid w:val="54C52755"/>
    <w:rsid w:val="54DB7AAD"/>
    <w:rsid w:val="54E514EA"/>
    <w:rsid w:val="54EE6857"/>
    <w:rsid w:val="54FA45C1"/>
    <w:rsid w:val="550619C1"/>
    <w:rsid w:val="550B2E45"/>
    <w:rsid w:val="55171182"/>
    <w:rsid w:val="55191CD3"/>
    <w:rsid w:val="551B3ADC"/>
    <w:rsid w:val="55282E5F"/>
    <w:rsid w:val="554A5409"/>
    <w:rsid w:val="55575A42"/>
    <w:rsid w:val="55662DBE"/>
    <w:rsid w:val="556B4CC0"/>
    <w:rsid w:val="55706812"/>
    <w:rsid w:val="558161C3"/>
    <w:rsid w:val="558A22C5"/>
    <w:rsid w:val="55A17815"/>
    <w:rsid w:val="55A32406"/>
    <w:rsid w:val="55A928EA"/>
    <w:rsid w:val="55D95FB0"/>
    <w:rsid w:val="55E072A0"/>
    <w:rsid w:val="55E673C2"/>
    <w:rsid w:val="55EA20C8"/>
    <w:rsid w:val="560A3855"/>
    <w:rsid w:val="560F0FD4"/>
    <w:rsid w:val="561E06BF"/>
    <w:rsid w:val="562D63D0"/>
    <w:rsid w:val="56300783"/>
    <w:rsid w:val="56347FBB"/>
    <w:rsid w:val="56417C70"/>
    <w:rsid w:val="566463D4"/>
    <w:rsid w:val="566531E0"/>
    <w:rsid w:val="56674EBF"/>
    <w:rsid w:val="5681349B"/>
    <w:rsid w:val="5684771A"/>
    <w:rsid w:val="56876315"/>
    <w:rsid w:val="56A25670"/>
    <w:rsid w:val="56B262E3"/>
    <w:rsid w:val="56B65B26"/>
    <w:rsid w:val="56BE7250"/>
    <w:rsid w:val="56C014CA"/>
    <w:rsid w:val="56D02021"/>
    <w:rsid w:val="56F950D5"/>
    <w:rsid w:val="57017BFE"/>
    <w:rsid w:val="57457E3B"/>
    <w:rsid w:val="575265DD"/>
    <w:rsid w:val="575554DB"/>
    <w:rsid w:val="575E5599"/>
    <w:rsid w:val="57627C7F"/>
    <w:rsid w:val="576A5B85"/>
    <w:rsid w:val="577049B3"/>
    <w:rsid w:val="577713F7"/>
    <w:rsid w:val="57871D48"/>
    <w:rsid w:val="578B716E"/>
    <w:rsid w:val="579D3E85"/>
    <w:rsid w:val="57AE5AC1"/>
    <w:rsid w:val="57C34C5C"/>
    <w:rsid w:val="57D41508"/>
    <w:rsid w:val="57DF017F"/>
    <w:rsid w:val="57E0056D"/>
    <w:rsid w:val="57E62F9B"/>
    <w:rsid w:val="580336BD"/>
    <w:rsid w:val="58193D34"/>
    <w:rsid w:val="581B5AC3"/>
    <w:rsid w:val="58284F89"/>
    <w:rsid w:val="583F3CC8"/>
    <w:rsid w:val="584B660D"/>
    <w:rsid w:val="58557A51"/>
    <w:rsid w:val="58587F66"/>
    <w:rsid w:val="58650270"/>
    <w:rsid w:val="58661571"/>
    <w:rsid w:val="58724A7F"/>
    <w:rsid w:val="5873642D"/>
    <w:rsid w:val="587416DA"/>
    <w:rsid w:val="587B2E9A"/>
    <w:rsid w:val="588909DB"/>
    <w:rsid w:val="588F52E0"/>
    <w:rsid w:val="58CD13D3"/>
    <w:rsid w:val="58DD7D2E"/>
    <w:rsid w:val="59025E1C"/>
    <w:rsid w:val="59183561"/>
    <w:rsid w:val="59192D28"/>
    <w:rsid w:val="59287964"/>
    <w:rsid w:val="592B670A"/>
    <w:rsid w:val="59521A81"/>
    <w:rsid w:val="59532E34"/>
    <w:rsid w:val="59555DB0"/>
    <w:rsid w:val="59584DD4"/>
    <w:rsid w:val="598A3491"/>
    <w:rsid w:val="599A2175"/>
    <w:rsid w:val="59A72A91"/>
    <w:rsid w:val="59B75B87"/>
    <w:rsid w:val="59B87520"/>
    <w:rsid w:val="59BC642D"/>
    <w:rsid w:val="59C868A0"/>
    <w:rsid w:val="59CF27B9"/>
    <w:rsid w:val="59CF5B22"/>
    <w:rsid w:val="59D320C3"/>
    <w:rsid w:val="59D56CB3"/>
    <w:rsid w:val="5A021C4D"/>
    <w:rsid w:val="5A074D79"/>
    <w:rsid w:val="5A087256"/>
    <w:rsid w:val="5A10031A"/>
    <w:rsid w:val="5A243586"/>
    <w:rsid w:val="5A403CA0"/>
    <w:rsid w:val="5A415EBA"/>
    <w:rsid w:val="5A484455"/>
    <w:rsid w:val="5A4E1134"/>
    <w:rsid w:val="5A600C95"/>
    <w:rsid w:val="5A686674"/>
    <w:rsid w:val="5A6D2644"/>
    <w:rsid w:val="5A77408A"/>
    <w:rsid w:val="5A926ED8"/>
    <w:rsid w:val="5A94096E"/>
    <w:rsid w:val="5A966305"/>
    <w:rsid w:val="5A983307"/>
    <w:rsid w:val="5AC24A64"/>
    <w:rsid w:val="5AC34727"/>
    <w:rsid w:val="5AE5656D"/>
    <w:rsid w:val="5AE722F9"/>
    <w:rsid w:val="5AF3210E"/>
    <w:rsid w:val="5B0A5246"/>
    <w:rsid w:val="5B0C667A"/>
    <w:rsid w:val="5B280F5E"/>
    <w:rsid w:val="5B2C30C4"/>
    <w:rsid w:val="5B3517F4"/>
    <w:rsid w:val="5B355592"/>
    <w:rsid w:val="5B365212"/>
    <w:rsid w:val="5B3D5C8C"/>
    <w:rsid w:val="5B581E5F"/>
    <w:rsid w:val="5B633569"/>
    <w:rsid w:val="5B672092"/>
    <w:rsid w:val="5B696B0A"/>
    <w:rsid w:val="5B77631E"/>
    <w:rsid w:val="5B7F5954"/>
    <w:rsid w:val="5B84627A"/>
    <w:rsid w:val="5B882B79"/>
    <w:rsid w:val="5BAC0D2A"/>
    <w:rsid w:val="5BAF5C3C"/>
    <w:rsid w:val="5BB05946"/>
    <w:rsid w:val="5BBB129D"/>
    <w:rsid w:val="5BBE210F"/>
    <w:rsid w:val="5BCE6EE4"/>
    <w:rsid w:val="5BDF440B"/>
    <w:rsid w:val="5BFA071C"/>
    <w:rsid w:val="5C0B448E"/>
    <w:rsid w:val="5C0C4885"/>
    <w:rsid w:val="5C2257D2"/>
    <w:rsid w:val="5C2505A7"/>
    <w:rsid w:val="5C26476E"/>
    <w:rsid w:val="5C291668"/>
    <w:rsid w:val="5C362421"/>
    <w:rsid w:val="5C3723F0"/>
    <w:rsid w:val="5C392279"/>
    <w:rsid w:val="5C396C54"/>
    <w:rsid w:val="5C4057E3"/>
    <w:rsid w:val="5C4158A8"/>
    <w:rsid w:val="5C527B1A"/>
    <w:rsid w:val="5C543A85"/>
    <w:rsid w:val="5C567652"/>
    <w:rsid w:val="5C6F37ED"/>
    <w:rsid w:val="5C716762"/>
    <w:rsid w:val="5C724E60"/>
    <w:rsid w:val="5C764396"/>
    <w:rsid w:val="5C7C0D3F"/>
    <w:rsid w:val="5C8E1A84"/>
    <w:rsid w:val="5C934FBE"/>
    <w:rsid w:val="5C954C9D"/>
    <w:rsid w:val="5C993013"/>
    <w:rsid w:val="5CA3278C"/>
    <w:rsid w:val="5CA8126C"/>
    <w:rsid w:val="5CB04D56"/>
    <w:rsid w:val="5CB26E6B"/>
    <w:rsid w:val="5CB639AF"/>
    <w:rsid w:val="5CC86B34"/>
    <w:rsid w:val="5CD433A0"/>
    <w:rsid w:val="5CE2203E"/>
    <w:rsid w:val="5CE232D3"/>
    <w:rsid w:val="5CE654B6"/>
    <w:rsid w:val="5CE93A6B"/>
    <w:rsid w:val="5CF8765E"/>
    <w:rsid w:val="5CFD4714"/>
    <w:rsid w:val="5D0503D7"/>
    <w:rsid w:val="5D0609A7"/>
    <w:rsid w:val="5D1653E5"/>
    <w:rsid w:val="5D22283B"/>
    <w:rsid w:val="5D2872AF"/>
    <w:rsid w:val="5D2D380C"/>
    <w:rsid w:val="5D32070C"/>
    <w:rsid w:val="5D361375"/>
    <w:rsid w:val="5D4159BE"/>
    <w:rsid w:val="5D436B3D"/>
    <w:rsid w:val="5D463236"/>
    <w:rsid w:val="5D4734A2"/>
    <w:rsid w:val="5D4C6A33"/>
    <w:rsid w:val="5D6C1CAF"/>
    <w:rsid w:val="5D707B28"/>
    <w:rsid w:val="5D7A10AC"/>
    <w:rsid w:val="5D8B2C08"/>
    <w:rsid w:val="5D8E2A08"/>
    <w:rsid w:val="5D8E3FB3"/>
    <w:rsid w:val="5DA51677"/>
    <w:rsid w:val="5DA75C03"/>
    <w:rsid w:val="5DBD6BA9"/>
    <w:rsid w:val="5DCB3F5A"/>
    <w:rsid w:val="5DCF2F0F"/>
    <w:rsid w:val="5DD27446"/>
    <w:rsid w:val="5DEC1F21"/>
    <w:rsid w:val="5E0B2D45"/>
    <w:rsid w:val="5E103CFD"/>
    <w:rsid w:val="5E1473D4"/>
    <w:rsid w:val="5E1C64E1"/>
    <w:rsid w:val="5E217A89"/>
    <w:rsid w:val="5E2710AF"/>
    <w:rsid w:val="5E285786"/>
    <w:rsid w:val="5E2930FE"/>
    <w:rsid w:val="5E336509"/>
    <w:rsid w:val="5E4B4EC9"/>
    <w:rsid w:val="5E4E7BCD"/>
    <w:rsid w:val="5E521E72"/>
    <w:rsid w:val="5E563B94"/>
    <w:rsid w:val="5E5C69F0"/>
    <w:rsid w:val="5E675E17"/>
    <w:rsid w:val="5E80186E"/>
    <w:rsid w:val="5E8D1552"/>
    <w:rsid w:val="5E914690"/>
    <w:rsid w:val="5E972B16"/>
    <w:rsid w:val="5E9F2ACC"/>
    <w:rsid w:val="5EB26B9B"/>
    <w:rsid w:val="5EB72978"/>
    <w:rsid w:val="5EC44079"/>
    <w:rsid w:val="5F2F1FF3"/>
    <w:rsid w:val="5F3454CF"/>
    <w:rsid w:val="5F3E6A67"/>
    <w:rsid w:val="5F3F78FB"/>
    <w:rsid w:val="5F48078D"/>
    <w:rsid w:val="5F544CC1"/>
    <w:rsid w:val="5F5D68FE"/>
    <w:rsid w:val="5F5E1C6F"/>
    <w:rsid w:val="5F5F70F3"/>
    <w:rsid w:val="5F6242AB"/>
    <w:rsid w:val="5F8528A7"/>
    <w:rsid w:val="5F8E06CB"/>
    <w:rsid w:val="5F8F632B"/>
    <w:rsid w:val="5FA128DA"/>
    <w:rsid w:val="5FA17481"/>
    <w:rsid w:val="5FA56BEF"/>
    <w:rsid w:val="5FA9719E"/>
    <w:rsid w:val="5FB254EE"/>
    <w:rsid w:val="5FBC687F"/>
    <w:rsid w:val="5FC857BE"/>
    <w:rsid w:val="5FD75CE5"/>
    <w:rsid w:val="5FE01875"/>
    <w:rsid w:val="5FF60B49"/>
    <w:rsid w:val="5FF951C5"/>
    <w:rsid w:val="601C786C"/>
    <w:rsid w:val="6028156F"/>
    <w:rsid w:val="60306BCC"/>
    <w:rsid w:val="60361F5B"/>
    <w:rsid w:val="604E5EA0"/>
    <w:rsid w:val="606F3E2B"/>
    <w:rsid w:val="609B2D3E"/>
    <w:rsid w:val="609C6BE4"/>
    <w:rsid w:val="609F4B7B"/>
    <w:rsid w:val="60A27F0B"/>
    <w:rsid w:val="60A57CC8"/>
    <w:rsid w:val="60AB2606"/>
    <w:rsid w:val="60AD42B5"/>
    <w:rsid w:val="60B720EF"/>
    <w:rsid w:val="60CB299A"/>
    <w:rsid w:val="60D25255"/>
    <w:rsid w:val="60D27F86"/>
    <w:rsid w:val="60D47FA6"/>
    <w:rsid w:val="60FE3B65"/>
    <w:rsid w:val="610239F4"/>
    <w:rsid w:val="610413CB"/>
    <w:rsid w:val="610A4D71"/>
    <w:rsid w:val="610F437B"/>
    <w:rsid w:val="61127982"/>
    <w:rsid w:val="613E1354"/>
    <w:rsid w:val="61542F52"/>
    <w:rsid w:val="616724C6"/>
    <w:rsid w:val="61697A8A"/>
    <w:rsid w:val="616B009A"/>
    <w:rsid w:val="616E1DDF"/>
    <w:rsid w:val="617B2851"/>
    <w:rsid w:val="618C1E96"/>
    <w:rsid w:val="619A7CE3"/>
    <w:rsid w:val="61C5093E"/>
    <w:rsid w:val="61CF388F"/>
    <w:rsid w:val="61D34D49"/>
    <w:rsid w:val="61D37A16"/>
    <w:rsid w:val="61DF155E"/>
    <w:rsid w:val="61E359D2"/>
    <w:rsid w:val="61F505D9"/>
    <w:rsid w:val="61F747B7"/>
    <w:rsid w:val="62170607"/>
    <w:rsid w:val="621E797D"/>
    <w:rsid w:val="622E6C9A"/>
    <w:rsid w:val="62315AB6"/>
    <w:rsid w:val="62404F84"/>
    <w:rsid w:val="6244787F"/>
    <w:rsid w:val="624C2C68"/>
    <w:rsid w:val="625540DE"/>
    <w:rsid w:val="6262758E"/>
    <w:rsid w:val="627758C0"/>
    <w:rsid w:val="6291236D"/>
    <w:rsid w:val="62997D49"/>
    <w:rsid w:val="62B10713"/>
    <w:rsid w:val="62B3306B"/>
    <w:rsid w:val="62C94364"/>
    <w:rsid w:val="62D80F1A"/>
    <w:rsid w:val="62F33500"/>
    <w:rsid w:val="63022AAA"/>
    <w:rsid w:val="630B4278"/>
    <w:rsid w:val="630F2605"/>
    <w:rsid w:val="631734F9"/>
    <w:rsid w:val="631A697F"/>
    <w:rsid w:val="63236F52"/>
    <w:rsid w:val="63316C55"/>
    <w:rsid w:val="63353177"/>
    <w:rsid w:val="633E5339"/>
    <w:rsid w:val="63591B0A"/>
    <w:rsid w:val="636B398F"/>
    <w:rsid w:val="63722B5C"/>
    <w:rsid w:val="6378689C"/>
    <w:rsid w:val="638123A6"/>
    <w:rsid w:val="638E194E"/>
    <w:rsid w:val="638F6EFF"/>
    <w:rsid w:val="63904927"/>
    <w:rsid w:val="63905057"/>
    <w:rsid w:val="63937036"/>
    <w:rsid w:val="639F4909"/>
    <w:rsid w:val="63A216D8"/>
    <w:rsid w:val="63AC4FCD"/>
    <w:rsid w:val="63BF646D"/>
    <w:rsid w:val="63C07A51"/>
    <w:rsid w:val="63D06C50"/>
    <w:rsid w:val="63DB4209"/>
    <w:rsid w:val="63F025E3"/>
    <w:rsid w:val="643413A0"/>
    <w:rsid w:val="64593374"/>
    <w:rsid w:val="645F6EFB"/>
    <w:rsid w:val="64791069"/>
    <w:rsid w:val="647B06F2"/>
    <w:rsid w:val="647E04C7"/>
    <w:rsid w:val="648C1745"/>
    <w:rsid w:val="64A27FED"/>
    <w:rsid w:val="64A73BB4"/>
    <w:rsid w:val="64B2745E"/>
    <w:rsid w:val="64B94D11"/>
    <w:rsid w:val="64BB2706"/>
    <w:rsid w:val="64C62C0F"/>
    <w:rsid w:val="64E178AB"/>
    <w:rsid w:val="64E7771B"/>
    <w:rsid w:val="64F36AF5"/>
    <w:rsid w:val="64F60ACC"/>
    <w:rsid w:val="65001070"/>
    <w:rsid w:val="651C7C74"/>
    <w:rsid w:val="651D5365"/>
    <w:rsid w:val="651E7C5F"/>
    <w:rsid w:val="65363DAA"/>
    <w:rsid w:val="656412CC"/>
    <w:rsid w:val="6571548D"/>
    <w:rsid w:val="657472E9"/>
    <w:rsid w:val="65803D64"/>
    <w:rsid w:val="65985EC8"/>
    <w:rsid w:val="65B744C4"/>
    <w:rsid w:val="65BC5C8E"/>
    <w:rsid w:val="65DB7556"/>
    <w:rsid w:val="65F36D8C"/>
    <w:rsid w:val="65F7184D"/>
    <w:rsid w:val="66062DE2"/>
    <w:rsid w:val="661B6F30"/>
    <w:rsid w:val="66285D57"/>
    <w:rsid w:val="663E021F"/>
    <w:rsid w:val="665072C2"/>
    <w:rsid w:val="66830CF7"/>
    <w:rsid w:val="669171F3"/>
    <w:rsid w:val="66AD4E2A"/>
    <w:rsid w:val="66AE2A74"/>
    <w:rsid w:val="66B146A5"/>
    <w:rsid w:val="66B4218A"/>
    <w:rsid w:val="66C056F0"/>
    <w:rsid w:val="66D13487"/>
    <w:rsid w:val="66D97C62"/>
    <w:rsid w:val="66DA3EAF"/>
    <w:rsid w:val="66E37C96"/>
    <w:rsid w:val="66EA1D39"/>
    <w:rsid w:val="66FD0853"/>
    <w:rsid w:val="6703035F"/>
    <w:rsid w:val="670B175F"/>
    <w:rsid w:val="671200A3"/>
    <w:rsid w:val="671967BE"/>
    <w:rsid w:val="6738680A"/>
    <w:rsid w:val="6746171D"/>
    <w:rsid w:val="676F52EF"/>
    <w:rsid w:val="678C73FA"/>
    <w:rsid w:val="678E15ED"/>
    <w:rsid w:val="67974742"/>
    <w:rsid w:val="67A12581"/>
    <w:rsid w:val="67A1772E"/>
    <w:rsid w:val="67A46DD3"/>
    <w:rsid w:val="67A53A42"/>
    <w:rsid w:val="67CE341A"/>
    <w:rsid w:val="67D74DFA"/>
    <w:rsid w:val="67D957D9"/>
    <w:rsid w:val="67DC7DFE"/>
    <w:rsid w:val="67F443FA"/>
    <w:rsid w:val="67FA2BA9"/>
    <w:rsid w:val="681155DB"/>
    <w:rsid w:val="68316992"/>
    <w:rsid w:val="68404102"/>
    <w:rsid w:val="68565B7B"/>
    <w:rsid w:val="68724F4C"/>
    <w:rsid w:val="687D454C"/>
    <w:rsid w:val="688041C4"/>
    <w:rsid w:val="688D34DB"/>
    <w:rsid w:val="688F1024"/>
    <w:rsid w:val="68906B08"/>
    <w:rsid w:val="68961E59"/>
    <w:rsid w:val="68A34536"/>
    <w:rsid w:val="68A9183A"/>
    <w:rsid w:val="68AA6E08"/>
    <w:rsid w:val="68CA6435"/>
    <w:rsid w:val="68D571AF"/>
    <w:rsid w:val="68D90FD1"/>
    <w:rsid w:val="68EB0C82"/>
    <w:rsid w:val="68EC0A30"/>
    <w:rsid w:val="68EF465C"/>
    <w:rsid w:val="68F9327E"/>
    <w:rsid w:val="68FF6F2C"/>
    <w:rsid w:val="69015B8E"/>
    <w:rsid w:val="69134201"/>
    <w:rsid w:val="69513B7A"/>
    <w:rsid w:val="69555934"/>
    <w:rsid w:val="69617948"/>
    <w:rsid w:val="6963252B"/>
    <w:rsid w:val="697052EF"/>
    <w:rsid w:val="697345FA"/>
    <w:rsid w:val="69795669"/>
    <w:rsid w:val="697D15D5"/>
    <w:rsid w:val="69827136"/>
    <w:rsid w:val="69832414"/>
    <w:rsid w:val="698D57EA"/>
    <w:rsid w:val="69947A7C"/>
    <w:rsid w:val="69975512"/>
    <w:rsid w:val="69980D9E"/>
    <w:rsid w:val="69A64EA2"/>
    <w:rsid w:val="69AB1109"/>
    <w:rsid w:val="69B862AD"/>
    <w:rsid w:val="69D536B1"/>
    <w:rsid w:val="69DE2288"/>
    <w:rsid w:val="69E01A9E"/>
    <w:rsid w:val="69EF5571"/>
    <w:rsid w:val="69F6214E"/>
    <w:rsid w:val="6A1458BD"/>
    <w:rsid w:val="6A417EAC"/>
    <w:rsid w:val="6A62767A"/>
    <w:rsid w:val="6A6E7E1F"/>
    <w:rsid w:val="6A704180"/>
    <w:rsid w:val="6A7107EC"/>
    <w:rsid w:val="6A7C4900"/>
    <w:rsid w:val="6A7D31E2"/>
    <w:rsid w:val="6A8C46EB"/>
    <w:rsid w:val="6AA22F0D"/>
    <w:rsid w:val="6AA40089"/>
    <w:rsid w:val="6AC87044"/>
    <w:rsid w:val="6AD44518"/>
    <w:rsid w:val="6ADB4174"/>
    <w:rsid w:val="6ADD4D6C"/>
    <w:rsid w:val="6ADD6F7D"/>
    <w:rsid w:val="6AE63031"/>
    <w:rsid w:val="6AF26BFF"/>
    <w:rsid w:val="6AFF0DC9"/>
    <w:rsid w:val="6B042FBF"/>
    <w:rsid w:val="6B106165"/>
    <w:rsid w:val="6B240960"/>
    <w:rsid w:val="6B2C5C27"/>
    <w:rsid w:val="6B2E67AC"/>
    <w:rsid w:val="6B2F3FAE"/>
    <w:rsid w:val="6B392D84"/>
    <w:rsid w:val="6B396D84"/>
    <w:rsid w:val="6B3C136D"/>
    <w:rsid w:val="6B3C7ED2"/>
    <w:rsid w:val="6B581291"/>
    <w:rsid w:val="6B59221D"/>
    <w:rsid w:val="6B6B48B8"/>
    <w:rsid w:val="6B6C4941"/>
    <w:rsid w:val="6B744C1E"/>
    <w:rsid w:val="6B7A5E54"/>
    <w:rsid w:val="6B844B80"/>
    <w:rsid w:val="6BA7766E"/>
    <w:rsid w:val="6BAC750D"/>
    <w:rsid w:val="6BAF2226"/>
    <w:rsid w:val="6BB2123F"/>
    <w:rsid w:val="6BB675C0"/>
    <w:rsid w:val="6BBF23B4"/>
    <w:rsid w:val="6BC94971"/>
    <w:rsid w:val="6BEC3B79"/>
    <w:rsid w:val="6BF15051"/>
    <w:rsid w:val="6BFB2D23"/>
    <w:rsid w:val="6C0824A5"/>
    <w:rsid w:val="6C146508"/>
    <w:rsid w:val="6C1B5611"/>
    <w:rsid w:val="6C2148F6"/>
    <w:rsid w:val="6C351CF0"/>
    <w:rsid w:val="6C4C30E1"/>
    <w:rsid w:val="6C5122B8"/>
    <w:rsid w:val="6C5F6A05"/>
    <w:rsid w:val="6C700B20"/>
    <w:rsid w:val="6C7E0E36"/>
    <w:rsid w:val="6C8F2025"/>
    <w:rsid w:val="6C9221F2"/>
    <w:rsid w:val="6C991A37"/>
    <w:rsid w:val="6CA37240"/>
    <w:rsid w:val="6CAF1EF7"/>
    <w:rsid w:val="6CC06813"/>
    <w:rsid w:val="6CCE5916"/>
    <w:rsid w:val="6CD72C7B"/>
    <w:rsid w:val="6CD9248C"/>
    <w:rsid w:val="6CDC2747"/>
    <w:rsid w:val="6CE234D3"/>
    <w:rsid w:val="6CF64639"/>
    <w:rsid w:val="6CFA5A30"/>
    <w:rsid w:val="6D0007C8"/>
    <w:rsid w:val="6D0410A4"/>
    <w:rsid w:val="6D101BA4"/>
    <w:rsid w:val="6D1A0BEE"/>
    <w:rsid w:val="6D301345"/>
    <w:rsid w:val="6D484775"/>
    <w:rsid w:val="6D505C76"/>
    <w:rsid w:val="6D6866B9"/>
    <w:rsid w:val="6D734237"/>
    <w:rsid w:val="6D735BC8"/>
    <w:rsid w:val="6D7854EC"/>
    <w:rsid w:val="6D916B09"/>
    <w:rsid w:val="6DB22845"/>
    <w:rsid w:val="6DC12B1C"/>
    <w:rsid w:val="6DC723B6"/>
    <w:rsid w:val="6DC96B7E"/>
    <w:rsid w:val="6DE01D5B"/>
    <w:rsid w:val="6DE04F21"/>
    <w:rsid w:val="6DF16E28"/>
    <w:rsid w:val="6DFD0468"/>
    <w:rsid w:val="6E014EF1"/>
    <w:rsid w:val="6E0A6806"/>
    <w:rsid w:val="6E0C6F38"/>
    <w:rsid w:val="6E105151"/>
    <w:rsid w:val="6E1C0EBF"/>
    <w:rsid w:val="6E2D5205"/>
    <w:rsid w:val="6E3E3FC6"/>
    <w:rsid w:val="6E4425D9"/>
    <w:rsid w:val="6E4F7EFA"/>
    <w:rsid w:val="6E501D6A"/>
    <w:rsid w:val="6E58168C"/>
    <w:rsid w:val="6E615068"/>
    <w:rsid w:val="6E682294"/>
    <w:rsid w:val="6E710ABF"/>
    <w:rsid w:val="6E782300"/>
    <w:rsid w:val="6E9F0F05"/>
    <w:rsid w:val="6EA10381"/>
    <w:rsid w:val="6EB4783B"/>
    <w:rsid w:val="6EBC67D1"/>
    <w:rsid w:val="6EC277CA"/>
    <w:rsid w:val="6ECC3270"/>
    <w:rsid w:val="6ED05C3B"/>
    <w:rsid w:val="6ED22FA8"/>
    <w:rsid w:val="6EE364AC"/>
    <w:rsid w:val="6EF362FB"/>
    <w:rsid w:val="6F012889"/>
    <w:rsid w:val="6F1223FF"/>
    <w:rsid w:val="6F1825A9"/>
    <w:rsid w:val="6F203308"/>
    <w:rsid w:val="6F2B1796"/>
    <w:rsid w:val="6F356E8F"/>
    <w:rsid w:val="6F374E74"/>
    <w:rsid w:val="6F486712"/>
    <w:rsid w:val="6F602945"/>
    <w:rsid w:val="6F69463B"/>
    <w:rsid w:val="6F6C2F5C"/>
    <w:rsid w:val="6F6E7A23"/>
    <w:rsid w:val="6F724B47"/>
    <w:rsid w:val="6F7528F7"/>
    <w:rsid w:val="6F7C3C86"/>
    <w:rsid w:val="6F7F20D7"/>
    <w:rsid w:val="6F914608"/>
    <w:rsid w:val="6F94510C"/>
    <w:rsid w:val="6F986C4A"/>
    <w:rsid w:val="6F9A77FF"/>
    <w:rsid w:val="6FA52AEF"/>
    <w:rsid w:val="6FB63DED"/>
    <w:rsid w:val="6FBA71CC"/>
    <w:rsid w:val="6FBD003B"/>
    <w:rsid w:val="6FE30892"/>
    <w:rsid w:val="6FE55849"/>
    <w:rsid w:val="6FEC7B55"/>
    <w:rsid w:val="6FF40AE0"/>
    <w:rsid w:val="6FF938C9"/>
    <w:rsid w:val="6FFE3829"/>
    <w:rsid w:val="701215A4"/>
    <w:rsid w:val="701761FF"/>
    <w:rsid w:val="701B03C9"/>
    <w:rsid w:val="702676B2"/>
    <w:rsid w:val="70355441"/>
    <w:rsid w:val="70356039"/>
    <w:rsid w:val="70414C32"/>
    <w:rsid w:val="705A1303"/>
    <w:rsid w:val="706479E1"/>
    <w:rsid w:val="707E4BA3"/>
    <w:rsid w:val="70823831"/>
    <w:rsid w:val="708F706C"/>
    <w:rsid w:val="70A8165C"/>
    <w:rsid w:val="70B13C91"/>
    <w:rsid w:val="70B678D8"/>
    <w:rsid w:val="70BA447A"/>
    <w:rsid w:val="70CA44D4"/>
    <w:rsid w:val="70E812D6"/>
    <w:rsid w:val="70F23362"/>
    <w:rsid w:val="70F527BA"/>
    <w:rsid w:val="70FB702E"/>
    <w:rsid w:val="7105628E"/>
    <w:rsid w:val="710A6861"/>
    <w:rsid w:val="71101B86"/>
    <w:rsid w:val="711D12D8"/>
    <w:rsid w:val="712A6BB9"/>
    <w:rsid w:val="712B03A6"/>
    <w:rsid w:val="712F397E"/>
    <w:rsid w:val="713B5FA6"/>
    <w:rsid w:val="713D56F0"/>
    <w:rsid w:val="714644F1"/>
    <w:rsid w:val="714E3FA7"/>
    <w:rsid w:val="71570BA4"/>
    <w:rsid w:val="716D7F04"/>
    <w:rsid w:val="7195601F"/>
    <w:rsid w:val="71AB04E3"/>
    <w:rsid w:val="71B21392"/>
    <w:rsid w:val="71C46860"/>
    <w:rsid w:val="71D8155C"/>
    <w:rsid w:val="71EA74BF"/>
    <w:rsid w:val="71F82E04"/>
    <w:rsid w:val="71FF41BC"/>
    <w:rsid w:val="72002964"/>
    <w:rsid w:val="720A6541"/>
    <w:rsid w:val="720D1BB2"/>
    <w:rsid w:val="72240583"/>
    <w:rsid w:val="72244D8F"/>
    <w:rsid w:val="722D58A7"/>
    <w:rsid w:val="723547F6"/>
    <w:rsid w:val="72375BF2"/>
    <w:rsid w:val="72466F5D"/>
    <w:rsid w:val="72727DC9"/>
    <w:rsid w:val="72913DC4"/>
    <w:rsid w:val="72AD4D0F"/>
    <w:rsid w:val="72AF72EE"/>
    <w:rsid w:val="72B00186"/>
    <w:rsid w:val="72BA3A4D"/>
    <w:rsid w:val="72CD3D86"/>
    <w:rsid w:val="72D74EEE"/>
    <w:rsid w:val="72DC193D"/>
    <w:rsid w:val="72E333DB"/>
    <w:rsid w:val="72E62BD2"/>
    <w:rsid w:val="72EC4547"/>
    <w:rsid w:val="72FC1C67"/>
    <w:rsid w:val="72FC5D4C"/>
    <w:rsid w:val="7304415A"/>
    <w:rsid w:val="73127F8E"/>
    <w:rsid w:val="731576B7"/>
    <w:rsid w:val="732402C4"/>
    <w:rsid w:val="73271EF5"/>
    <w:rsid w:val="732A00A5"/>
    <w:rsid w:val="733A7EDE"/>
    <w:rsid w:val="73473787"/>
    <w:rsid w:val="734E23C4"/>
    <w:rsid w:val="7351561B"/>
    <w:rsid w:val="735C4FF7"/>
    <w:rsid w:val="73610704"/>
    <w:rsid w:val="73920C92"/>
    <w:rsid w:val="73AD35E5"/>
    <w:rsid w:val="73B14045"/>
    <w:rsid w:val="73BA4EA9"/>
    <w:rsid w:val="73D01762"/>
    <w:rsid w:val="73D770D7"/>
    <w:rsid w:val="73E0784D"/>
    <w:rsid w:val="73E84EDF"/>
    <w:rsid w:val="73E85ABA"/>
    <w:rsid w:val="73F17CBD"/>
    <w:rsid w:val="73F70592"/>
    <w:rsid w:val="73FB7ACF"/>
    <w:rsid w:val="740B5D63"/>
    <w:rsid w:val="740F78BE"/>
    <w:rsid w:val="741B5938"/>
    <w:rsid w:val="74205C64"/>
    <w:rsid w:val="743459E1"/>
    <w:rsid w:val="743C5790"/>
    <w:rsid w:val="743D0DBD"/>
    <w:rsid w:val="74402226"/>
    <w:rsid w:val="74497F09"/>
    <w:rsid w:val="74620C97"/>
    <w:rsid w:val="746B21E3"/>
    <w:rsid w:val="746E79A1"/>
    <w:rsid w:val="7482628F"/>
    <w:rsid w:val="748D2A67"/>
    <w:rsid w:val="748D6E87"/>
    <w:rsid w:val="749C649A"/>
    <w:rsid w:val="74AC1D2B"/>
    <w:rsid w:val="74B9711A"/>
    <w:rsid w:val="74BE1578"/>
    <w:rsid w:val="74C2107E"/>
    <w:rsid w:val="74D2070D"/>
    <w:rsid w:val="74E20E79"/>
    <w:rsid w:val="74E60D18"/>
    <w:rsid w:val="74F47FC1"/>
    <w:rsid w:val="74FB7372"/>
    <w:rsid w:val="74FD53CA"/>
    <w:rsid w:val="75007FCB"/>
    <w:rsid w:val="75037B0B"/>
    <w:rsid w:val="75037FCE"/>
    <w:rsid w:val="751024D4"/>
    <w:rsid w:val="751B5648"/>
    <w:rsid w:val="751D0C02"/>
    <w:rsid w:val="7521558F"/>
    <w:rsid w:val="7526465D"/>
    <w:rsid w:val="75390235"/>
    <w:rsid w:val="75391828"/>
    <w:rsid w:val="75467F23"/>
    <w:rsid w:val="754842CB"/>
    <w:rsid w:val="754E7F99"/>
    <w:rsid w:val="75871B63"/>
    <w:rsid w:val="758C15AE"/>
    <w:rsid w:val="75915CB3"/>
    <w:rsid w:val="75926D8E"/>
    <w:rsid w:val="759A45FC"/>
    <w:rsid w:val="75AB0F0C"/>
    <w:rsid w:val="75BA1E97"/>
    <w:rsid w:val="75D35C9B"/>
    <w:rsid w:val="75D70D59"/>
    <w:rsid w:val="75F724E2"/>
    <w:rsid w:val="75FD3298"/>
    <w:rsid w:val="76027D7F"/>
    <w:rsid w:val="760D2A64"/>
    <w:rsid w:val="76160C00"/>
    <w:rsid w:val="76224532"/>
    <w:rsid w:val="763A131D"/>
    <w:rsid w:val="764D58E5"/>
    <w:rsid w:val="76517A9D"/>
    <w:rsid w:val="76664524"/>
    <w:rsid w:val="76680540"/>
    <w:rsid w:val="766C3FE3"/>
    <w:rsid w:val="76803B5F"/>
    <w:rsid w:val="76965F64"/>
    <w:rsid w:val="769B20F4"/>
    <w:rsid w:val="76BF4E6E"/>
    <w:rsid w:val="76DA489A"/>
    <w:rsid w:val="76E66C20"/>
    <w:rsid w:val="76E83E42"/>
    <w:rsid w:val="76EA02D5"/>
    <w:rsid w:val="76F9020B"/>
    <w:rsid w:val="770A3738"/>
    <w:rsid w:val="770F3DF4"/>
    <w:rsid w:val="772C760C"/>
    <w:rsid w:val="7739037C"/>
    <w:rsid w:val="774529BB"/>
    <w:rsid w:val="7750065A"/>
    <w:rsid w:val="77515C66"/>
    <w:rsid w:val="775F4804"/>
    <w:rsid w:val="776C3AD5"/>
    <w:rsid w:val="77745C6B"/>
    <w:rsid w:val="77751079"/>
    <w:rsid w:val="777D6AC6"/>
    <w:rsid w:val="778F6C22"/>
    <w:rsid w:val="77912445"/>
    <w:rsid w:val="77950FD0"/>
    <w:rsid w:val="77A25021"/>
    <w:rsid w:val="77AA5C49"/>
    <w:rsid w:val="77B034E1"/>
    <w:rsid w:val="77B478D1"/>
    <w:rsid w:val="77CC67A8"/>
    <w:rsid w:val="77CD51B4"/>
    <w:rsid w:val="77D0574B"/>
    <w:rsid w:val="77D22693"/>
    <w:rsid w:val="77D678F9"/>
    <w:rsid w:val="78017B0D"/>
    <w:rsid w:val="7816186D"/>
    <w:rsid w:val="7825358D"/>
    <w:rsid w:val="78287A5E"/>
    <w:rsid w:val="785607BC"/>
    <w:rsid w:val="785830F8"/>
    <w:rsid w:val="785B7407"/>
    <w:rsid w:val="785F184D"/>
    <w:rsid w:val="786543DF"/>
    <w:rsid w:val="787713D5"/>
    <w:rsid w:val="787A1F79"/>
    <w:rsid w:val="788166BB"/>
    <w:rsid w:val="788F5194"/>
    <w:rsid w:val="78937C51"/>
    <w:rsid w:val="78AD26A5"/>
    <w:rsid w:val="78C3159E"/>
    <w:rsid w:val="78DA54F8"/>
    <w:rsid w:val="78DE6FAA"/>
    <w:rsid w:val="78EB1248"/>
    <w:rsid w:val="78F22A45"/>
    <w:rsid w:val="78F53217"/>
    <w:rsid w:val="78FC58DE"/>
    <w:rsid w:val="79001EC1"/>
    <w:rsid w:val="790C26D5"/>
    <w:rsid w:val="792E4579"/>
    <w:rsid w:val="793C2C96"/>
    <w:rsid w:val="795B566E"/>
    <w:rsid w:val="795D1799"/>
    <w:rsid w:val="795E443A"/>
    <w:rsid w:val="79664C97"/>
    <w:rsid w:val="796F6B80"/>
    <w:rsid w:val="79740D9B"/>
    <w:rsid w:val="79A85719"/>
    <w:rsid w:val="79B10922"/>
    <w:rsid w:val="79B56088"/>
    <w:rsid w:val="79B755BB"/>
    <w:rsid w:val="79B9774C"/>
    <w:rsid w:val="79C10192"/>
    <w:rsid w:val="79C8301C"/>
    <w:rsid w:val="79CC27F7"/>
    <w:rsid w:val="79D93C03"/>
    <w:rsid w:val="79E53751"/>
    <w:rsid w:val="79E94A76"/>
    <w:rsid w:val="79EC1D3A"/>
    <w:rsid w:val="79F4276B"/>
    <w:rsid w:val="79F9007C"/>
    <w:rsid w:val="79F92B48"/>
    <w:rsid w:val="79FE4F0F"/>
    <w:rsid w:val="7A173A4E"/>
    <w:rsid w:val="7A262092"/>
    <w:rsid w:val="7A2B1DC1"/>
    <w:rsid w:val="7A415C76"/>
    <w:rsid w:val="7A4D290C"/>
    <w:rsid w:val="7A500E97"/>
    <w:rsid w:val="7A5C01AF"/>
    <w:rsid w:val="7A5C4B9F"/>
    <w:rsid w:val="7A640709"/>
    <w:rsid w:val="7A8F4293"/>
    <w:rsid w:val="7A9C5BF2"/>
    <w:rsid w:val="7AA61848"/>
    <w:rsid w:val="7AA75D78"/>
    <w:rsid w:val="7AAC6A0E"/>
    <w:rsid w:val="7AB25826"/>
    <w:rsid w:val="7AC83F00"/>
    <w:rsid w:val="7ACC0F19"/>
    <w:rsid w:val="7ACF3962"/>
    <w:rsid w:val="7AD107C0"/>
    <w:rsid w:val="7ADC1B13"/>
    <w:rsid w:val="7B0F0A42"/>
    <w:rsid w:val="7B116551"/>
    <w:rsid w:val="7B156954"/>
    <w:rsid w:val="7B1A3BAE"/>
    <w:rsid w:val="7B2840AB"/>
    <w:rsid w:val="7B2905F7"/>
    <w:rsid w:val="7B2A2210"/>
    <w:rsid w:val="7B436AEF"/>
    <w:rsid w:val="7B597BA5"/>
    <w:rsid w:val="7B601537"/>
    <w:rsid w:val="7B786994"/>
    <w:rsid w:val="7B975055"/>
    <w:rsid w:val="7B9D762C"/>
    <w:rsid w:val="7BA0475D"/>
    <w:rsid w:val="7BA25A1C"/>
    <w:rsid w:val="7BB1146F"/>
    <w:rsid w:val="7BB64C5D"/>
    <w:rsid w:val="7BC4361C"/>
    <w:rsid w:val="7BCA1F87"/>
    <w:rsid w:val="7BE833CF"/>
    <w:rsid w:val="7BED0ADC"/>
    <w:rsid w:val="7BFD477A"/>
    <w:rsid w:val="7BFF5967"/>
    <w:rsid w:val="7C003146"/>
    <w:rsid w:val="7C0F1F1C"/>
    <w:rsid w:val="7C1573A5"/>
    <w:rsid w:val="7C1A1ED8"/>
    <w:rsid w:val="7C2249FF"/>
    <w:rsid w:val="7C28049A"/>
    <w:rsid w:val="7C2C3422"/>
    <w:rsid w:val="7C3456B5"/>
    <w:rsid w:val="7C502E0F"/>
    <w:rsid w:val="7C5836B6"/>
    <w:rsid w:val="7C71437B"/>
    <w:rsid w:val="7C8A28B7"/>
    <w:rsid w:val="7C8E05BF"/>
    <w:rsid w:val="7CA75EDD"/>
    <w:rsid w:val="7CC842EA"/>
    <w:rsid w:val="7CC85C90"/>
    <w:rsid w:val="7CC85F39"/>
    <w:rsid w:val="7CCB6A20"/>
    <w:rsid w:val="7CDD3ADE"/>
    <w:rsid w:val="7CE17207"/>
    <w:rsid w:val="7CEF2426"/>
    <w:rsid w:val="7CEF434C"/>
    <w:rsid w:val="7CFE319D"/>
    <w:rsid w:val="7D0C73C8"/>
    <w:rsid w:val="7D0E484F"/>
    <w:rsid w:val="7D173E48"/>
    <w:rsid w:val="7D437A61"/>
    <w:rsid w:val="7D473263"/>
    <w:rsid w:val="7D62139F"/>
    <w:rsid w:val="7D6349C9"/>
    <w:rsid w:val="7D697134"/>
    <w:rsid w:val="7D6C668A"/>
    <w:rsid w:val="7D724823"/>
    <w:rsid w:val="7D7A6740"/>
    <w:rsid w:val="7DA07836"/>
    <w:rsid w:val="7DA97377"/>
    <w:rsid w:val="7DAE0599"/>
    <w:rsid w:val="7DB84D24"/>
    <w:rsid w:val="7DC62411"/>
    <w:rsid w:val="7DCB5A8F"/>
    <w:rsid w:val="7DD11F73"/>
    <w:rsid w:val="7DDA3CDE"/>
    <w:rsid w:val="7DE544CC"/>
    <w:rsid w:val="7DFD351E"/>
    <w:rsid w:val="7E057197"/>
    <w:rsid w:val="7E222B67"/>
    <w:rsid w:val="7E390035"/>
    <w:rsid w:val="7E3B1424"/>
    <w:rsid w:val="7E401650"/>
    <w:rsid w:val="7E41103E"/>
    <w:rsid w:val="7E64318F"/>
    <w:rsid w:val="7E7E7512"/>
    <w:rsid w:val="7E824D8A"/>
    <w:rsid w:val="7E8F34E5"/>
    <w:rsid w:val="7EB87CCD"/>
    <w:rsid w:val="7ECE7B8F"/>
    <w:rsid w:val="7ED93338"/>
    <w:rsid w:val="7ED96AD1"/>
    <w:rsid w:val="7EDF63A0"/>
    <w:rsid w:val="7EE12C9D"/>
    <w:rsid w:val="7EE66CE1"/>
    <w:rsid w:val="7EE86FA6"/>
    <w:rsid w:val="7EF214AB"/>
    <w:rsid w:val="7EF478D1"/>
    <w:rsid w:val="7EF93C83"/>
    <w:rsid w:val="7EFD7297"/>
    <w:rsid w:val="7F0D11F7"/>
    <w:rsid w:val="7F124E49"/>
    <w:rsid w:val="7F17248E"/>
    <w:rsid w:val="7F1858CA"/>
    <w:rsid w:val="7F2375D0"/>
    <w:rsid w:val="7F2C6C97"/>
    <w:rsid w:val="7F4855FC"/>
    <w:rsid w:val="7F686E79"/>
    <w:rsid w:val="7F77645C"/>
    <w:rsid w:val="7F7B1AFB"/>
    <w:rsid w:val="7F7E52D3"/>
    <w:rsid w:val="7F803870"/>
    <w:rsid w:val="7F857C42"/>
    <w:rsid w:val="7F875FCB"/>
    <w:rsid w:val="7F8B07A0"/>
    <w:rsid w:val="7FB051DB"/>
    <w:rsid w:val="7FB7677A"/>
    <w:rsid w:val="7FD0091E"/>
    <w:rsid w:val="7FEE0F42"/>
    <w:rsid w:val="7FFD3C06"/>
    <w:rsid w:val="7FFE68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uiPriority w:val="0"/>
    <w:pPr>
      <w:keepNext/>
      <w:keepLines/>
      <w:spacing w:before="340" w:after="330" w:line="578" w:lineRule="auto"/>
      <w:outlineLvl w:val="0"/>
    </w:pPr>
    <w:rPr>
      <w:rFonts w:eastAsia="宋体"/>
      <w:b/>
      <w:bCs/>
      <w:kern w:val="44"/>
      <w:sz w:val="44"/>
      <w:szCs w:val="44"/>
    </w:rPr>
  </w:style>
  <w:style w:type="paragraph" w:styleId="4">
    <w:name w:val="heading 2"/>
    <w:basedOn w:val="1"/>
    <w:uiPriority w:val="0"/>
    <w:pPr>
      <w:widowControl/>
      <w:spacing w:before="100" w:beforeAutospacing="1" w:after="100" w:afterAutospacing="1"/>
      <w:jc w:val="left"/>
      <w:outlineLvl w:val="1"/>
    </w:pPr>
    <w:rPr>
      <w:rFonts w:ascii="宋体" w:hAnsi="宋体" w:eastAsia="宋体"/>
      <w:b/>
      <w:bCs/>
      <w:kern w:val="0"/>
      <w:sz w:val="36"/>
      <w:szCs w:val="36"/>
    </w:rPr>
  </w:style>
  <w:style w:type="character" w:default="1" w:styleId="21">
    <w:name w:val="Default Paragraph Font"/>
    <w:semiHidden/>
    <w:uiPriority w:val="0"/>
  </w:style>
  <w:style w:type="table" w:default="1" w:styleId="18">
    <w:name w:val="Normal Table"/>
    <w:semiHidden/>
    <w:uiPriority w:val="0"/>
    <w:tblPr>
      <w:tblCellMar>
        <w:top w:w="0" w:type="dxa"/>
        <w:left w:w="108" w:type="dxa"/>
        <w:bottom w:w="0" w:type="dxa"/>
        <w:right w:w="108" w:type="dxa"/>
      </w:tblCellMar>
    </w:tblPr>
  </w:style>
  <w:style w:type="paragraph" w:styleId="2">
    <w:name w:val="Normal Indent"/>
    <w:basedOn w:val="1"/>
    <w:next w:val="1"/>
    <w:uiPriority w:val="0"/>
    <w:pPr>
      <w:jc w:val="left"/>
    </w:pPr>
    <w:rPr>
      <w:rFonts w:eastAsia="宋体"/>
      <w:szCs w:val="20"/>
    </w:rPr>
  </w:style>
  <w:style w:type="paragraph" w:styleId="5">
    <w:name w:val="Body Text"/>
    <w:basedOn w:val="1"/>
    <w:uiPriority w:val="0"/>
    <w:pPr>
      <w:jc w:val="center"/>
    </w:pPr>
    <w:rPr>
      <w:szCs w:val="20"/>
    </w:rPr>
  </w:style>
  <w:style w:type="paragraph" w:styleId="6">
    <w:name w:val="Body Text Indent"/>
    <w:basedOn w:val="1"/>
    <w:link w:val="58"/>
    <w:uiPriority w:val="0"/>
    <w:pPr>
      <w:ind w:firstLine="720"/>
    </w:pPr>
    <w:rPr>
      <w:rFonts w:eastAsia="宋体"/>
      <w:szCs w:val="20"/>
    </w:rPr>
  </w:style>
  <w:style w:type="paragraph" w:styleId="7">
    <w:name w:val="Block Text"/>
    <w:basedOn w:val="1"/>
    <w:uiPriority w:val="0"/>
    <w:pPr>
      <w:ind w:left="-315" w:leftChars="-150" w:right="-420" w:rightChars="-200" w:firstLine="560" w:firstLineChars="200"/>
    </w:pPr>
    <w:rPr>
      <w:rFonts w:ascii="宋体" w:hAnsi="宋体" w:eastAsia="宋体"/>
      <w:sz w:val="28"/>
    </w:rPr>
  </w:style>
  <w:style w:type="paragraph" w:styleId="8">
    <w:name w:val="Plain Text"/>
    <w:basedOn w:val="1"/>
    <w:link w:val="68"/>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styleId="9">
    <w:name w:val="Date"/>
    <w:basedOn w:val="1"/>
    <w:next w:val="1"/>
    <w:uiPriority w:val="0"/>
    <w:pPr>
      <w:ind w:left="100" w:leftChars="2500"/>
    </w:pPr>
  </w:style>
  <w:style w:type="paragraph" w:styleId="10">
    <w:name w:val="Body Text Indent 2"/>
    <w:basedOn w:val="1"/>
    <w:uiPriority w:val="0"/>
    <w:pPr>
      <w:ind w:firstLine="658"/>
    </w:pPr>
    <w:rPr>
      <w:rFonts w:ascii="楷体_GB2312" w:eastAsia="楷体_GB2312"/>
      <w:szCs w:val="20"/>
    </w:rPr>
  </w:style>
  <w:style w:type="paragraph" w:styleId="11">
    <w:name w:val="Balloon Text"/>
    <w:basedOn w:val="1"/>
    <w:semiHidden/>
    <w:uiPriority w:val="0"/>
    <w:rPr>
      <w:sz w:val="18"/>
      <w:szCs w:val="18"/>
    </w:rPr>
  </w:style>
  <w:style w:type="paragraph" w:styleId="12">
    <w:name w:val="footer"/>
    <w:basedOn w:val="1"/>
    <w:link w:val="64"/>
    <w:uiPriority w:val="0"/>
    <w:pPr>
      <w:tabs>
        <w:tab w:val="center" w:pos="4153"/>
        <w:tab w:val="right" w:pos="8306"/>
      </w:tabs>
      <w:snapToGrid w:val="0"/>
      <w:jc w:val="left"/>
    </w:pPr>
    <w:rPr>
      <w:sz w:val="18"/>
      <w:szCs w:val="18"/>
    </w:rPr>
  </w:style>
  <w:style w:type="paragraph" w:styleId="13">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4">
    <w:name w:val="Body Text Indent 3"/>
    <w:basedOn w:val="1"/>
    <w:uiPriority w:val="0"/>
    <w:pPr>
      <w:ind w:firstLine="640" w:firstLineChars="200"/>
    </w:pPr>
    <w:rPr>
      <w:rFonts w:hint="eastAsia" w:ascii="仿宋_GB2312"/>
    </w:rPr>
  </w:style>
  <w:style w:type="paragraph" w:styleId="15">
    <w:name w:val="Body Text 2"/>
    <w:basedOn w:val="1"/>
    <w:uiPriority w:val="0"/>
    <w:rPr>
      <w:rFonts w:eastAsia="宋体"/>
      <w:sz w:val="30"/>
      <w:szCs w:val="20"/>
    </w:rPr>
  </w:style>
  <w:style w:type="paragraph" w:styleId="16">
    <w:name w:val="Normal (Web)"/>
    <w:basedOn w:val="1"/>
    <w:uiPriority w:val="0"/>
    <w:pPr>
      <w:widowControl/>
      <w:spacing w:before="100" w:beforeAutospacing="1" w:after="100" w:afterAutospacing="1"/>
      <w:jc w:val="left"/>
    </w:pPr>
    <w:rPr>
      <w:rFonts w:ascii="宋体" w:hAnsi="宋体" w:eastAsia="宋体"/>
      <w:kern w:val="0"/>
      <w:sz w:val="24"/>
    </w:rPr>
  </w:style>
  <w:style w:type="paragraph" w:styleId="17">
    <w:name w:val="Body Text First Indent 2"/>
    <w:basedOn w:val="6"/>
    <w:next w:val="1"/>
    <w:uiPriority w:val="0"/>
    <w:pPr>
      <w:ind w:firstLine="420" w:firstLineChars="200"/>
    </w:pPr>
  </w:style>
  <w:style w:type="table" w:styleId="19">
    <w:name w:val="Table Grid"/>
    <w:basedOn w:val="1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0">
    <w:name w:val="Table Grid 1"/>
    <w:basedOn w:val="18"/>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character" w:styleId="22">
    <w:name w:val="Strong"/>
    <w:basedOn w:val="21"/>
    <w:uiPriority w:val="0"/>
    <w:rPr>
      <w:rFonts w:ascii="Times New Roman" w:hAnsi="Times New Roman" w:eastAsia="宋体" w:cs="Times New Roman"/>
      <w:b/>
      <w:bCs/>
    </w:rPr>
  </w:style>
  <w:style w:type="character" w:styleId="23">
    <w:name w:val="page number"/>
    <w:basedOn w:val="21"/>
    <w:uiPriority w:val="0"/>
    <w:rPr>
      <w:rFonts w:ascii="Times New Roman" w:hAnsi="Times New Roman" w:eastAsia="宋体" w:cs="Times New Roman"/>
    </w:rPr>
  </w:style>
  <w:style w:type="character" w:styleId="24">
    <w:name w:val="FollowedHyperlink"/>
    <w:basedOn w:val="21"/>
    <w:uiPriority w:val="0"/>
    <w:rPr>
      <w:rFonts w:ascii="Times New Roman" w:hAnsi="Times New Roman" w:eastAsia="宋体" w:cs="Times New Roman"/>
      <w:color w:val="800080"/>
      <w:u w:val="single"/>
    </w:rPr>
  </w:style>
  <w:style w:type="character" w:styleId="25">
    <w:name w:val="Emphasis"/>
    <w:basedOn w:val="21"/>
    <w:uiPriority w:val="0"/>
    <w:rPr>
      <w:rFonts w:ascii="Times New Roman" w:hAnsi="Times New Roman" w:eastAsia="宋体" w:cs="Times New Roman"/>
      <w:color w:val="CC0033"/>
    </w:rPr>
  </w:style>
  <w:style w:type="character" w:styleId="26">
    <w:name w:val="Hyperlink"/>
    <w:basedOn w:val="21"/>
    <w:uiPriority w:val="0"/>
    <w:rPr>
      <w:rFonts w:ascii="Times New Roman" w:hAnsi="Times New Roman" w:eastAsia="宋体" w:cs="Times New Roman"/>
      <w:color w:val="0000FF"/>
      <w:u w:val="single"/>
    </w:rPr>
  </w:style>
  <w:style w:type="paragraph" w:customStyle="1" w:styleId="27">
    <w:name w:val="Style 1"/>
    <w:basedOn w:val="1"/>
    <w:uiPriority w:val="0"/>
    <w:pPr>
      <w:autoSpaceDE w:val="0"/>
      <w:autoSpaceDN w:val="0"/>
      <w:adjustRightInd w:val="0"/>
      <w:jc w:val="left"/>
    </w:pPr>
    <w:rPr>
      <w:rFonts w:eastAsia="宋体"/>
      <w:kern w:val="0"/>
      <w:sz w:val="20"/>
      <w:szCs w:val="20"/>
    </w:rPr>
  </w:style>
  <w:style w:type="paragraph" w:customStyle="1" w:styleId="28">
    <w:name w:val="Char Char"/>
    <w:basedOn w:val="1"/>
    <w:uiPriority w:val="0"/>
    <w:pPr>
      <w:widowControl/>
      <w:spacing w:after="160" w:line="240" w:lineRule="exact"/>
      <w:jc w:val="left"/>
    </w:pPr>
    <w:rPr>
      <w:rFonts w:ascii="Verdana" w:hAnsi="Verdana" w:eastAsia="宋体"/>
      <w:kern w:val="0"/>
      <w:sz w:val="20"/>
      <w:szCs w:val="20"/>
      <w:lang w:eastAsia="en-US"/>
    </w:rPr>
  </w:style>
  <w:style w:type="paragraph" w:customStyle="1" w:styleId="29">
    <w:name w:val="p0"/>
    <w:basedOn w:val="1"/>
    <w:uiPriority w:val="0"/>
    <w:pPr>
      <w:widowControl/>
      <w:spacing w:line="595" w:lineRule="atLeast"/>
      <w:ind w:left="1"/>
      <w:textAlignment w:val="bottom"/>
    </w:pPr>
    <w:rPr>
      <w:rFonts w:eastAsia="宋体"/>
      <w:color w:val="000000"/>
      <w:kern w:val="0"/>
      <w:sz w:val="21"/>
      <w:szCs w:val="21"/>
    </w:rPr>
  </w:style>
  <w:style w:type="paragraph" w:customStyle="1" w:styleId="30">
    <w:name w:val="List Paragraph"/>
    <w:basedOn w:val="1"/>
    <w:uiPriority w:val="0"/>
    <w:pPr>
      <w:ind w:firstLine="420" w:firstLineChars="200"/>
    </w:pPr>
    <w:rPr>
      <w:rFonts w:ascii="Calibri" w:hAnsi="Calibri" w:eastAsia="宋体"/>
      <w:sz w:val="21"/>
      <w:szCs w:val="22"/>
    </w:rPr>
  </w:style>
  <w:style w:type="paragraph" w:customStyle="1" w:styleId="31">
    <w:name w:val=" Char Char Char Char Char Char1 Char"/>
    <w:basedOn w:val="1"/>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32">
    <w:name w:val="Char"/>
    <w:basedOn w:val="1"/>
    <w:uiPriority w:val="0"/>
    <w:pPr>
      <w:widowControl/>
      <w:spacing w:after="160" w:line="240" w:lineRule="exact"/>
      <w:jc w:val="left"/>
    </w:pPr>
    <w:rPr>
      <w:rFonts w:ascii="Verdana" w:hAnsi="Verdana"/>
      <w:kern w:val="0"/>
      <w:sz w:val="24"/>
      <w:szCs w:val="20"/>
      <w:u w:val="words" w:color="FFFFFF"/>
      <w:lang w:eastAsia="en-US"/>
    </w:rPr>
  </w:style>
  <w:style w:type="paragraph" w:customStyle="1" w:styleId="33">
    <w:name w:val="MSG_EN_FONT_STYLE_NAME_TEMPLATE_ROLE_NUMBER MSG_EN_FONT_STYLE_NAME_BY_ROLE_TEXT 2"/>
    <w:basedOn w:val="1"/>
    <w:link w:val="72"/>
    <w:autoRedefine/>
    <w:qFormat/>
    <w:uiPriority w:val="99"/>
    <w:pPr>
      <w:shd w:val="clear" w:color="auto" w:fill="FFFFFF"/>
      <w:spacing w:before="580" w:line="619" w:lineRule="exact"/>
      <w:jc w:val="distribute"/>
    </w:pPr>
    <w:rPr>
      <w:rFonts w:ascii="宋体" w:eastAsia="宋体" w:cs="宋体"/>
      <w:sz w:val="32"/>
      <w:szCs w:val="32"/>
    </w:rPr>
  </w:style>
  <w:style w:type="paragraph" w:customStyle="1" w:styleId="34">
    <w:name w:val=" Char Char1 Char"/>
    <w:basedOn w:val="1"/>
    <w:uiPriority w:val="0"/>
    <w:pPr>
      <w:widowControl/>
      <w:spacing w:after="160" w:line="240" w:lineRule="exact"/>
      <w:jc w:val="left"/>
    </w:pPr>
    <w:rPr>
      <w:rFonts w:ascii="Verdana" w:hAnsi="Verdana"/>
      <w:kern w:val="0"/>
      <w:sz w:val="24"/>
      <w:szCs w:val="20"/>
      <w:u w:val="words" w:color="FFFFFF"/>
      <w:lang w:eastAsia="en-US"/>
    </w:rPr>
  </w:style>
  <w:style w:type="paragraph" w:customStyle="1" w:styleId="35">
    <w:name w:val="NormalIndent"/>
    <w:basedOn w:val="1"/>
    <w:next w:val="1"/>
    <w:qFormat/>
    <w:uiPriority w:val="0"/>
    <w:pPr>
      <w:snapToGrid w:val="0"/>
      <w:spacing w:line="300" w:lineRule="auto"/>
      <w:ind w:firstLine="556"/>
      <w:jc w:val="both"/>
      <w:textAlignment w:val="baseline"/>
    </w:pPr>
    <w:rPr>
      <w:rFonts w:ascii="仿宋_GB2312" w:hAnsi="Times New Roman" w:eastAsia="仿宋_GB2312"/>
      <w:kern w:val="0"/>
      <w:sz w:val="21"/>
      <w:szCs w:val="20"/>
      <w:lang w:val="en-US" w:eastAsia="zh-CN" w:bidi="ar-SA"/>
    </w:rPr>
  </w:style>
  <w:style w:type="paragraph" w:customStyle="1" w:styleId="36">
    <w:name w:val="默认段落字体 Para Char Char Char Char Char Char2 Char Char Char Char Char Char Char"/>
    <w:basedOn w:val="1"/>
    <w:semiHidden/>
    <w:uiPriority w:val="0"/>
    <w:rPr>
      <w:rFonts w:eastAsia="宋体"/>
      <w:sz w:val="21"/>
      <w:szCs w:val="28"/>
    </w:rPr>
  </w:style>
  <w:style w:type="paragraph" w:customStyle="1" w:styleId="37">
    <w:name w:val="0"/>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38">
    <w:name w:val="p1"/>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39">
    <w:name w:val=" Char Char Char Char Char Char Char"/>
    <w:basedOn w:val="1"/>
    <w:autoRedefine/>
    <w:semiHidden/>
    <w:qFormat/>
    <w:uiPriority w:val="0"/>
    <w:rPr>
      <w:rFonts w:eastAsia="宋体"/>
      <w:sz w:val="21"/>
    </w:rPr>
  </w:style>
  <w:style w:type="paragraph" w:customStyle="1" w:styleId="40">
    <w:name w:val="style7"/>
    <w:basedOn w:val="1"/>
    <w:autoRedefine/>
    <w:qFormat/>
    <w:uiPriority w:val="0"/>
    <w:pPr>
      <w:widowControl/>
      <w:spacing w:line="480" w:lineRule="auto"/>
    </w:pPr>
    <w:rPr>
      <w:rFonts w:eastAsia="宋体"/>
      <w:kern w:val="0"/>
      <w:sz w:val="21"/>
      <w:szCs w:val="21"/>
    </w:rPr>
  </w:style>
  <w:style w:type="paragraph" w:customStyle="1" w:styleId="41">
    <w:name w:val="正文缩进1"/>
    <w:basedOn w:val="1"/>
    <w:autoRedefine/>
    <w:unhideWhenUsed/>
    <w:qFormat/>
    <w:uiPriority w:val="99"/>
    <w:pPr>
      <w:snapToGrid w:val="0"/>
      <w:spacing w:beforeLines="0" w:afterLines="0" w:line="300" w:lineRule="auto"/>
      <w:ind w:firstLine="556"/>
    </w:pPr>
    <w:rPr>
      <w:rFonts w:hint="eastAsia" w:ascii="仿宋_GB2312" w:eastAsia="仿宋_GB2312"/>
      <w:kern w:val="0"/>
      <w:sz w:val="21"/>
    </w:rPr>
  </w:style>
  <w:style w:type="paragraph" w:customStyle="1" w:styleId="42">
    <w:name w:val="Char Char Char"/>
    <w:basedOn w:val="1"/>
    <w:autoRedefine/>
    <w:qFormat/>
    <w:uiPriority w:val="0"/>
    <w:rPr>
      <w:rFonts w:eastAsia="宋体"/>
      <w:szCs w:val="20"/>
    </w:rPr>
  </w:style>
  <w:style w:type="paragraph" w:customStyle="1" w:styleId="43">
    <w:name w:val="w_正文"/>
    <w:basedOn w:val="44"/>
    <w:autoRedefine/>
    <w:qFormat/>
    <w:uiPriority w:val="0"/>
    <w:pPr>
      <w:tabs>
        <w:tab w:val="center" w:pos="4201"/>
        <w:tab w:val="right" w:leader="dot" w:pos="9298"/>
      </w:tabs>
      <w:spacing w:line="312" w:lineRule="atLeast"/>
    </w:pPr>
    <w:rPr>
      <w:rFonts w:ascii="Times New Roman"/>
    </w:rPr>
  </w:style>
  <w:style w:type="paragraph" w:customStyle="1" w:styleId="44">
    <w:name w:val="段"/>
    <w:autoRedefine/>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45">
    <w:name w:val="Char Char Char Char Char Char Char"/>
    <w:basedOn w:val="1"/>
    <w:autoRedefine/>
    <w:semiHidden/>
    <w:qFormat/>
    <w:uiPriority w:val="0"/>
  </w:style>
  <w:style w:type="paragraph" w:customStyle="1" w:styleId="46">
    <w:name w:val=" Char Char Char Char"/>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47">
    <w:name w:val="p16"/>
    <w:basedOn w:val="1"/>
    <w:autoRedefine/>
    <w:qFormat/>
    <w:uiPriority w:val="0"/>
    <w:pPr>
      <w:widowControl/>
      <w:spacing w:after="120"/>
    </w:pPr>
    <w:rPr>
      <w:rFonts w:eastAsia="宋体"/>
      <w:kern w:val="0"/>
      <w:sz w:val="21"/>
      <w:szCs w:val="21"/>
    </w:rPr>
  </w:style>
  <w:style w:type="paragraph" w:customStyle="1" w:styleId="48">
    <w:name w:val="table of figures"/>
    <w:basedOn w:val="49"/>
    <w:next w:val="49"/>
    <w:autoRedefine/>
    <w:qFormat/>
    <w:uiPriority w:val="0"/>
    <w:pPr>
      <w:ind w:left="200" w:leftChars="200" w:hanging="200" w:hangingChars="200"/>
    </w:pPr>
  </w:style>
  <w:style w:type="paragraph" w:customStyle="1" w:styleId="4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8"/>
    <w:autoRedefine/>
    <w:qFormat/>
    <w:uiPriority w:val="0"/>
    <w:pPr>
      <w:widowControl w:val="0"/>
      <w:jc w:val="both"/>
    </w:pPr>
    <w:rPr>
      <w:rFonts w:ascii="Times New Roman" w:hAnsi="Times New Roman" w:eastAsia="宋体" w:cs="黑体"/>
      <w:kern w:val="2"/>
      <w:sz w:val="21"/>
      <w:szCs w:val="24"/>
      <w:lang w:val="en-US" w:eastAsia="zh-CN" w:bidi="ar-SA"/>
    </w:rPr>
  </w:style>
  <w:style w:type="paragraph" w:customStyle="1" w:styleId="50">
    <w:name w:val="列出段落"/>
    <w:basedOn w:val="1"/>
    <w:autoRedefine/>
    <w:qFormat/>
    <w:uiPriority w:val="0"/>
    <w:pPr>
      <w:ind w:firstLine="420" w:firstLineChars="200"/>
    </w:pPr>
    <w:rPr>
      <w:rFonts w:ascii="Calibri" w:hAnsi="Calibri" w:eastAsia="宋体"/>
      <w:sz w:val="21"/>
      <w:szCs w:val="22"/>
    </w:rPr>
  </w:style>
  <w:style w:type="paragraph" w:customStyle="1" w:styleId="51">
    <w:name w:val="p19"/>
    <w:basedOn w:val="1"/>
    <w:autoRedefine/>
    <w:qFormat/>
    <w:uiPriority w:val="0"/>
    <w:pPr>
      <w:widowControl/>
      <w:spacing w:after="120"/>
      <w:ind w:left="420" w:firstLine="420"/>
    </w:pPr>
    <w:rPr>
      <w:rFonts w:eastAsia="宋体"/>
      <w:kern w:val="0"/>
      <w:sz w:val="21"/>
      <w:szCs w:val="21"/>
    </w:rPr>
  </w:style>
  <w:style w:type="paragraph" w:customStyle="1" w:styleId="52">
    <w:name w:val="cucd-0"/>
    <w:link w:val="70"/>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53">
    <w:name w:val="默认段落字体 Para Char Char Char Char Char Char Char"/>
    <w:basedOn w:val="1"/>
    <w:autoRedefine/>
    <w:qFormat/>
    <w:uiPriority w:val="0"/>
    <w:rPr>
      <w:rFonts w:ascii="Tahoma" w:hAnsi="Tahoma" w:eastAsia="宋体"/>
      <w:sz w:val="24"/>
      <w:szCs w:val="20"/>
    </w:rPr>
  </w:style>
  <w:style w:type="paragraph" w:customStyle="1" w:styleId="54">
    <w:name w:val="正文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5">
    <w:name w:val=" Char"/>
    <w:basedOn w:val="1"/>
    <w:uiPriority w:val="0"/>
    <w:pPr>
      <w:widowControl/>
      <w:spacing w:after="160" w:line="240" w:lineRule="exact"/>
      <w:jc w:val="left"/>
    </w:pPr>
    <w:rPr>
      <w:rFonts w:ascii="Verdana" w:hAnsi="Verdana"/>
      <w:kern w:val="0"/>
      <w:sz w:val="24"/>
      <w:szCs w:val="20"/>
      <w:lang w:eastAsia="en-US"/>
    </w:rPr>
  </w:style>
  <w:style w:type="paragraph" w:customStyle="1" w:styleId="56">
    <w:name w:val="style6"/>
    <w:basedOn w:val="1"/>
    <w:autoRedefine/>
    <w:qFormat/>
    <w:uiPriority w:val="0"/>
    <w:pPr>
      <w:widowControl/>
      <w:jc w:val="center"/>
    </w:pPr>
    <w:rPr>
      <w:rFonts w:eastAsia="宋体"/>
      <w:kern w:val="0"/>
      <w:sz w:val="21"/>
      <w:szCs w:val="21"/>
    </w:rPr>
  </w:style>
  <w:style w:type="paragraph" w:customStyle="1" w:styleId="57">
    <w:name w:val="Char1 Char Char1 Char Char Char Char"/>
    <w:basedOn w:val="1"/>
    <w:autoRedefine/>
    <w:qFormat/>
    <w:uiPriority w:val="0"/>
    <w:pPr>
      <w:widowControl/>
      <w:spacing w:after="160" w:line="240" w:lineRule="exact"/>
      <w:jc w:val="left"/>
    </w:pPr>
    <w:rPr>
      <w:rFonts w:ascii="Verdana" w:hAnsi="Verdana"/>
      <w:kern w:val="0"/>
      <w:sz w:val="24"/>
      <w:szCs w:val="20"/>
      <w:u w:val="words" w:color="FFFFFF"/>
      <w:lang w:eastAsia="en-US"/>
    </w:rPr>
  </w:style>
  <w:style w:type="character" w:customStyle="1" w:styleId="58">
    <w:name w:val="Char Char21"/>
    <w:basedOn w:val="21"/>
    <w:link w:val="6"/>
    <w:autoRedefine/>
    <w:qFormat/>
    <w:uiPriority w:val="0"/>
    <w:rPr>
      <w:rFonts w:ascii="Times New Roman" w:hAnsi="Times New Roman" w:eastAsia="宋体" w:cs="Times New Roman"/>
      <w:kern w:val="2"/>
      <w:sz w:val="32"/>
      <w:lang w:val="en-US" w:eastAsia="zh-CN" w:bidi="ar-SA"/>
    </w:rPr>
  </w:style>
  <w:style w:type="character" w:customStyle="1" w:styleId="59">
    <w:name w:val="15"/>
    <w:basedOn w:val="21"/>
    <w:autoRedefine/>
    <w:qFormat/>
    <w:uiPriority w:val="0"/>
    <w:rPr>
      <w:rFonts w:hint="default" w:ascii="Times New Roman" w:hAnsi="Times New Roman" w:eastAsia="宋体" w:cs="Times New Roman"/>
      <w:color w:val="CC0033"/>
      <w:sz w:val="20"/>
      <w:szCs w:val="20"/>
    </w:rPr>
  </w:style>
  <w:style w:type="character" w:customStyle="1" w:styleId="60">
    <w:name w:val="ca-2"/>
    <w:basedOn w:val="21"/>
    <w:uiPriority w:val="0"/>
    <w:rPr>
      <w:rFonts w:ascii="Times New Roman" w:hAnsi="Times New Roman" w:eastAsia="宋体" w:cs="Times New Roman"/>
    </w:rPr>
  </w:style>
  <w:style w:type="character" w:customStyle="1" w:styleId="61">
    <w:name w:val="content1"/>
    <w:basedOn w:val="21"/>
    <w:autoRedefine/>
    <w:qFormat/>
    <w:uiPriority w:val="0"/>
    <w:rPr>
      <w:rFonts w:ascii="Times New Roman" w:hAnsi="Times New Roman" w:eastAsia="宋体" w:cs="Times New Roman"/>
      <w:sz w:val="21"/>
      <w:szCs w:val="21"/>
    </w:rPr>
  </w:style>
  <w:style w:type="character" w:customStyle="1" w:styleId="62">
    <w:name w:val="ca-1"/>
    <w:basedOn w:val="21"/>
    <w:autoRedefine/>
    <w:qFormat/>
    <w:uiPriority w:val="0"/>
    <w:rPr>
      <w:rFonts w:ascii="Times New Roman" w:hAnsi="Times New Roman" w:eastAsia="宋体" w:cs="Times New Roman"/>
    </w:rPr>
  </w:style>
  <w:style w:type="character" w:customStyle="1" w:styleId="63">
    <w:name w:val="txetinfo11"/>
    <w:basedOn w:val="21"/>
    <w:autoRedefine/>
    <w:qFormat/>
    <w:uiPriority w:val="0"/>
    <w:rPr>
      <w:rFonts w:ascii="Times New Roman" w:hAnsi="Times New Roman" w:eastAsia="宋体" w:cs="Times New Roman"/>
      <w:sz w:val="21"/>
      <w:szCs w:val="21"/>
    </w:rPr>
  </w:style>
  <w:style w:type="character" w:customStyle="1" w:styleId="64">
    <w:name w:val=" Char Char1"/>
    <w:basedOn w:val="21"/>
    <w:link w:val="12"/>
    <w:autoRedefine/>
    <w:qFormat/>
    <w:uiPriority w:val="0"/>
    <w:rPr>
      <w:rFonts w:ascii="Times New Roman" w:hAnsi="Times New Roman" w:eastAsia="仿宋_GB2312" w:cs="Times New Roman"/>
      <w:kern w:val="2"/>
      <w:sz w:val="18"/>
      <w:szCs w:val="18"/>
      <w:lang w:val="en-US" w:eastAsia="zh-CN" w:bidi="ar-SA"/>
    </w:rPr>
  </w:style>
  <w:style w:type="character" w:customStyle="1" w:styleId="65">
    <w:name w:val="NormalCharacter"/>
    <w:semiHidden/>
    <w:qFormat/>
    <w:uiPriority w:val="0"/>
    <w:rPr>
      <w:rFonts w:ascii="Calibri" w:hAnsi="Calibri" w:eastAsia="宋体" w:cs="Times New Roman"/>
      <w:kern w:val="2"/>
      <w:sz w:val="21"/>
      <w:szCs w:val="24"/>
      <w:lang w:val="en-US" w:eastAsia="zh-CN" w:bidi="ar-SA"/>
    </w:rPr>
  </w:style>
  <w:style w:type="character" w:customStyle="1" w:styleId="66">
    <w:name w:val="zhengwen"/>
    <w:basedOn w:val="21"/>
    <w:uiPriority w:val="0"/>
    <w:rPr>
      <w:rFonts w:ascii="Times New Roman" w:hAnsi="Times New Roman" w:eastAsia="宋体" w:cs="Times New Roman"/>
    </w:rPr>
  </w:style>
  <w:style w:type="character" w:customStyle="1" w:styleId="67">
    <w:name w:val="Char Char Char Char Char"/>
    <w:basedOn w:val="21"/>
    <w:uiPriority w:val="0"/>
    <w:rPr>
      <w:rFonts w:ascii="宋体" w:hAnsi="Courier New" w:eastAsia="宋体" w:cs="Courier New"/>
      <w:kern w:val="2"/>
      <w:sz w:val="21"/>
      <w:szCs w:val="21"/>
      <w:lang w:val="en-US" w:eastAsia="zh-CN" w:bidi="ar-SA"/>
    </w:rPr>
  </w:style>
  <w:style w:type="character" w:customStyle="1" w:styleId="68">
    <w:name w:val=" Char Char2"/>
    <w:basedOn w:val="21"/>
    <w:link w:val="8"/>
    <w:qFormat/>
    <w:uiPriority w:val="0"/>
    <w:rPr>
      <w:rFonts w:ascii="Arial Unicode MS" w:hAnsi="Arial Unicode MS" w:eastAsia="Arial Unicode MS" w:cs="Arial Unicode MS"/>
      <w:sz w:val="24"/>
      <w:szCs w:val="24"/>
      <w:lang w:val="en-US" w:eastAsia="zh-CN" w:bidi="ar-SA"/>
    </w:rPr>
  </w:style>
  <w:style w:type="character" w:customStyle="1" w:styleId="69">
    <w:name w:val="Char Char17"/>
    <w:basedOn w:val="21"/>
    <w:autoRedefine/>
    <w:uiPriority w:val="0"/>
    <w:rPr>
      <w:rFonts w:ascii="宋体" w:hAnsi="Courier New" w:eastAsia="宋体" w:cs="Courier New"/>
      <w:kern w:val="2"/>
      <w:sz w:val="21"/>
      <w:szCs w:val="21"/>
      <w:lang w:val="en-US" w:eastAsia="zh-CN" w:bidi="ar-SA"/>
    </w:rPr>
  </w:style>
  <w:style w:type="character" w:customStyle="1" w:styleId="70">
    <w:name w:val="cucd-0 Char"/>
    <w:basedOn w:val="21"/>
    <w:link w:val="52"/>
    <w:uiPriority w:val="0"/>
    <w:rPr>
      <w:rFonts w:ascii="Times New Roman" w:hAnsi="Times New Roman" w:eastAsia="宋体" w:cs="Times New Roman"/>
      <w:kern w:val="2"/>
      <w:sz w:val="24"/>
      <w:szCs w:val="24"/>
      <w:lang w:val="en-US" w:eastAsia="zh-CN" w:bidi="ar-SA"/>
    </w:rPr>
  </w:style>
  <w:style w:type="character" w:customStyle="1" w:styleId="71">
    <w:name w:val="px14"/>
    <w:basedOn w:val="21"/>
    <w:uiPriority w:val="0"/>
    <w:rPr>
      <w:rFonts w:ascii="Times New Roman" w:hAnsi="Times New Roman" w:eastAsia="宋体" w:cs="Times New Roman"/>
    </w:rPr>
  </w:style>
  <w:style w:type="character" w:customStyle="1" w:styleId="72">
    <w:name w:val="MSG_EN_FONT_STYLE_NAME_TEMPLATE_ROLE_NUMBER MSG_EN_FONT_STYLE_NAME_BY_ROLE_TEXT 2_"/>
    <w:basedOn w:val="21"/>
    <w:link w:val="33"/>
    <w:autoRedefine/>
    <w:qFormat/>
    <w:uiPriority w:val="99"/>
    <w:rPr>
      <w:rFonts w:ascii="宋体" w:hAnsi="Times New Roman" w:eastAsia="宋体" w:cs="宋体"/>
      <w:sz w:val="32"/>
      <w:szCs w:val="32"/>
    </w:rPr>
  </w:style>
  <w:style w:type="character" w:customStyle="1" w:styleId="73">
    <w:name w:val="newscontent"/>
    <w:basedOn w:val="21"/>
    <w:uiPriority w:val="0"/>
    <w:rPr>
      <w:rFonts w:ascii="Times New Roman" w:hAnsi="Times New Roman" w:eastAsia="宋体" w:cs="Times New Roman"/>
    </w:rPr>
  </w:style>
  <w:style w:type="character" w:customStyle="1" w:styleId="74">
    <w:name w:val=" Char Char"/>
    <w:basedOn w:val="21"/>
    <w:uiPriority w:val="0"/>
    <w:rPr>
      <w:rFonts w:ascii="Times New Roman" w:hAnsi="Times New Roman" w:eastAsia="宋体" w:cs="Times New Roman"/>
      <w:kern w:val="2"/>
      <w:sz w:val="18"/>
      <w:szCs w:val="18"/>
    </w:rPr>
  </w:style>
  <w:style w:type="character" w:customStyle="1" w:styleId="75">
    <w:name w:val="Character Style 2"/>
    <w:uiPriority w:val="0"/>
    <w:rPr>
      <w:rFonts w:ascii="Times New Roman" w:hAnsi="Times New Roman" w:eastAsia="宋体" w:cs="Times New Roman"/>
      <w:sz w:val="31"/>
      <w:szCs w:val="31"/>
    </w:rPr>
  </w:style>
  <w:style w:type="character" w:customStyle="1" w:styleId="76">
    <w:name w:val="hei141"/>
    <w:basedOn w:val="21"/>
    <w:uiPriority w:val="0"/>
    <w:rPr>
      <w:rFonts w:hint="eastAsia" w:ascii="宋体" w:hAnsi="宋体" w:eastAsia="宋体" w:cs="Times New Roman"/>
      <w:color w:val="000000"/>
      <w:sz w:val="19"/>
      <w:szCs w:val="19"/>
      <w:u w:val="none"/>
    </w:rPr>
  </w:style>
  <w:style w:type="character" w:customStyle="1" w:styleId="77">
    <w:name w:val="newstitle1"/>
    <w:basedOn w:val="21"/>
    <w:autoRedefine/>
    <w:qFormat/>
    <w:uiPriority w:val="0"/>
    <w:rPr>
      <w:rFonts w:hint="default" w:ascii="ˎ̥" w:hAnsi="ˎ̥" w:eastAsia="宋体" w:cs="Times New Roman"/>
      <w:b/>
      <w:bCs/>
      <w:color w:val="05006C"/>
      <w:sz w:val="36"/>
      <w:szCs w:val="36"/>
    </w:rPr>
  </w:style>
  <w:style w:type="character" w:customStyle="1" w:styleId="78">
    <w:name w:val="Character Style 1"/>
    <w:autoRedefine/>
    <w:qFormat/>
    <w:uiPriority w:val="0"/>
    <w:rPr>
      <w:rFonts w:ascii="Times New Roman" w:hAnsi="Times New Roman" w:eastAsia="宋体" w:cs="Times New Roman"/>
      <w:sz w:val="20"/>
      <w:szCs w:val="20"/>
    </w:rPr>
  </w:style>
  <w:style w:type="character" w:customStyle="1" w:styleId="79">
    <w:name w:val="font31"/>
    <w:basedOn w:val="21"/>
    <w:qFormat/>
    <w:uiPriority w:val="0"/>
    <w:rPr>
      <w:rFonts w:hint="eastAsia" w:ascii="宋体" w:hAnsi="宋体" w:eastAsia="宋体" w:cs="宋体"/>
      <w:b/>
      <w:color w:val="000000"/>
      <w:sz w:val="18"/>
      <w:szCs w:val="18"/>
      <w:u w:val="none"/>
    </w:rPr>
  </w:style>
  <w:style w:type="character" w:customStyle="1" w:styleId="80">
    <w:name w:val="font11"/>
    <w:basedOn w:val="21"/>
    <w:autoRedefine/>
    <w:qFormat/>
    <w:uiPriority w:val="0"/>
    <w:rPr>
      <w:rFonts w:ascii="Times New Roman" w:hAnsi="Times New Roman" w:eastAsia="宋体" w:cs="Times New Roman"/>
      <w:sz w:val="18"/>
      <w:szCs w:val="18"/>
      <w:u w:val="none"/>
    </w:rPr>
  </w:style>
  <w:style w:type="character" w:customStyle="1" w:styleId="81">
    <w:name w:val="apple-style-span"/>
    <w:basedOn w:val="21"/>
    <w:uiPriority w:val="0"/>
    <w:rPr>
      <w:rFonts w:ascii="Times New Roman" w:hAnsi="Times New Roman" w:eastAsia="宋体" w:cs="Times New Roman"/>
    </w:rPr>
  </w:style>
  <w:style w:type="character" w:customStyle="1" w:styleId="82">
    <w:name w:val="font41"/>
    <w:basedOn w:val="21"/>
    <w:qFormat/>
    <w:uiPriority w:val="0"/>
    <w:rPr>
      <w:rFonts w:hint="default" w:ascii="Times New Roman" w:hAnsi="Times New Roman" w:eastAsia="宋体" w:cs="Times New Roman"/>
      <w:b/>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20844;&#25991;A4.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玉溪市澄江县党政机关单位</Company>
  <Pages>1</Pages>
  <Words>0</Words>
  <Characters>0</Characters>
  <Lines>0</Lines>
  <Paragraphs>0</Paragraphs>
  <TotalTime>4</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2021-07-16T07:20:00Z</dcterms:created>
  <dc:creator>路人</dc:creator>
  <cp:lastModifiedBy>桃夭</cp:lastModifiedBy>
  <dcterms:modified xsi:type="dcterms:W3CDTF">2024-04-19T00:52:54Z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F541BEB886D141C38AFAFA662A20F348_13</vt:lpwstr>
  </property>
</Properties>
</file>